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98BE4F" w14:textId="77777777" w:rsidR="008F400C" w:rsidRPr="006900A5" w:rsidRDefault="008F400C" w:rsidP="004E30F2">
      <w:pPr>
        <w:rPr>
          <w:rFonts w:ascii="Open Sans" w:hAnsi="Open Sans" w:cs="Open Sans"/>
          <w:b/>
          <w:sz w:val="22"/>
          <w:szCs w:val="22"/>
        </w:rPr>
      </w:pP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 w:rsidRPr="006900A5">
        <w:rPr>
          <w:rFonts w:ascii="Open Sans" w:hAnsi="Open Sans" w:cs="Open Sans"/>
          <w:b/>
          <w:sz w:val="22"/>
          <w:szCs w:val="22"/>
        </w:rPr>
        <w:t>Antrag</w:t>
      </w:r>
      <w:r w:rsidR="004E30F2" w:rsidRPr="006900A5">
        <w:rPr>
          <w:rFonts w:ascii="Open Sans" w:hAnsi="Open Sans" w:cs="Open Sans"/>
          <w:b/>
          <w:sz w:val="22"/>
          <w:szCs w:val="22"/>
        </w:rPr>
        <w:t xml:space="preserve"> </w:t>
      </w:r>
      <w:r w:rsidRPr="006900A5">
        <w:rPr>
          <w:rFonts w:ascii="Open Sans" w:hAnsi="Open Sans" w:cs="Open Sans"/>
          <w:b/>
          <w:sz w:val="22"/>
          <w:szCs w:val="22"/>
        </w:rPr>
        <w:t>auf</w:t>
      </w:r>
    </w:p>
    <w:p w14:paraId="3098BE50" w14:textId="77777777" w:rsidR="008F400C" w:rsidRPr="006900A5" w:rsidRDefault="008F400C">
      <w:pPr>
        <w:jc w:val="center"/>
        <w:rPr>
          <w:rFonts w:ascii="Open Sans" w:hAnsi="Open Sans" w:cs="Open Sans"/>
          <w:b/>
          <w:sz w:val="22"/>
          <w:szCs w:val="22"/>
        </w:rPr>
      </w:pPr>
      <w:r w:rsidRPr="006900A5">
        <w:rPr>
          <w:rFonts w:ascii="Open Sans" w:hAnsi="Open Sans" w:cs="Open Sans"/>
          <w:b/>
          <w:sz w:val="22"/>
          <w:szCs w:val="22"/>
        </w:rPr>
        <w:t>Zulassung v</w:t>
      </w:r>
      <w:r w:rsidR="009F66B5" w:rsidRPr="006900A5">
        <w:rPr>
          <w:rFonts w:ascii="Open Sans" w:hAnsi="Open Sans" w:cs="Open Sans"/>
          <w:b/>
          <w:sz w:val="22"/>
          <w:szCs w:val="22"/>
        </w:rPr>
        <w:t>on Beständen zur Gewinnung von a</w:t>
      </w:r>
      <w:r w:rsidRPr="006900A5">
        <w:rPr>
          <w:rFonts w:ascii="Open Sans" w:hAnsi="Open Sans" w:cs="Open Sans"/>
          <w:b/>
          <w:sz w:val="22"/>
          <w:szCs w:val="22"/>
        </w:rPr>
        <w:t>usgewähltem Vermehrungsgut</w:t>
      </w:r>
      <w:r w:rsidRPr="006900A5">
        <w:rPr>
          <w:rFonts w:ascii="Open Sans" w:hAnsi="Open Sans" w:cs="Open Sans"/>
          <w:b/>
          <w:sz w:val="22"/>
          <w:szCs w:val="22"/>
        </w:rPr>
        <w:tab/>
      </w:r>
    </w:p>
    <w:p w14:paraId="3098BE51" w14:textId="77777777" w:rsidR="008F400C" w:rsidRPr="006D713A" w:rsidRDefault="008F400C">
      <w:pPr>
        <w:jc w:val="center"/>
        <w:rPr>
          <w:rFonts w:ascii="Open Sans" w:hAnsi="Open Sans" w:cs="Open Sans"/>
          <w:sz w:val="16"/>
          <w:szCs w:val="16"/>
        </w:rPr>
      </w:pPr>
    </w:p>
    <w:p w14:paraId="3098BE52" w14:textId="77777777" w:rsidR="008F400C" w:rsidRPr="006900A5" w:rsidRDefault="008F400C">
      <w:pPr>
        <w:rPr>
          <w:rFonts w:ascii="Open Sans" w:hAnsi="Open Sans" w:cs="Open Sans"/>
          <w:sz w:val="22"/>
          <w:szCs w:val="22"/>
        </w:rPr>
      </w:pPr>
      <w:r w:rsidRPr="006900A5">
        <w:rPr>
          <w:rFonts w:ascii="Open Sans" w:hAnsi="Open Sans" w:cs="Open Sans"/>
          <w:sz w:val="22"/>
          <w:szCs w:val="22"/>
        </w:rPr>
        <w:t xml:space="preserve">Hiermit beantrage ich die Zulassung der unten aufgeführten Bestände nach § 4 Abs. 4 </w:t>
      </w:r>
      <w:proofErr w:type="spellStart"/>
      <w:r w:rsidRPr="006900A5">
        <w:rPr>
          <w:rFonts w:ascii="Open Sans" w:hAnsi="Open Sans" w:cs="Open Sans"/>
          <w:sz w:val="22"/>
          <w:szCs w:val="22"/>
        </w:rPr>
        <w:t>FoVG</w:t>
      </w:r>
      <w:proofErr w:type="spellEnd"/>
      <w:r w:rsidRPr="006900A5">
        <w:rPr>
          <w:rFonts w:ascii="Open Sans" w:hAnsi="Open Sans" w:cs="Open Sans"/>
          <w:sz w:val="22"/>
          <w:szCs w:val="22"/>
        </w:rPr>
        <w:t>:</w:t>
      </w:r>
    </w:p>
    <w:p w14:paraId="3098BE53" w14:textId="77777777" w:rsidR="008F400C" w:rsidRPr="006D713A" w:rsidRDefault="008F400C">
      <w:pPr>
        <w:rPr>
          <w:rFonts w:ascii="Open Sans" w:hAnsi="Open Sans" w:cs="Open Sans"/>
          <w:sz w:val="16"/>
          <w:szCs w:val="16"/>
        </w:rPr>
      </w:pPr>
    </w:p>
    <w:tbl>
      <w:tblPr>
        <w:tblW w:w="15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6"/>
        <w:gridCol w:w="588"/>
        <w:gridCol w:w="3161"/>
        <w:gridCol w:w="706"/>
        <w:gridCol w:w="3109"/>
        <w:gridCol w:w="3011"/>
        <w:gridCol w:w="3402"/>
      </w:tblGrid>
      <w:tr w:rsidR="00BE37CA" w:rsidRPr="006900A5" w14:paraId="3098BE5A" w14:textId="77777777" w:rsidTr="006900A5"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098BE54" w14:textId="77777777" w:rsidR="004E30F2" w:rsidRPr="006900A5" w:rsidRDefault="004E30F2">
            <w:pPr>
              <w:rPr>
                <w:rFonts w:ascii="Open Sans" w:hAnsi="Open Sans" w:cs="Open Sans"/>
                <w:sz w:val="22"/>
                <w:szCs w:val="22"/>
              </w:rPr>
            </w:pPr>
            <w:r w:rsidRPr="006900A5">
              <w:rPr>
                <w:rFonts w:ascii="Open Sans" w:hAnsi="Open Sans" w:cs="Open Sans"/>
                <w:sz w:val="22"/>
                <w:szCs w:val="22"/>
              </w:rPr>
              <w:t xml:space="preserve">LFB </w:t>
            </w:r>
          </w:p>
        </w:tc>
        <w:tc>
          <w:tcPr>
            <w:tcW w:w="588" w:type="dxa"/>
            <w:tcBorders>
              <w:left w:val="single" w:sz="4" w:space="0" w:color="auto"/>
            </w:tcBorders>
            <w:shd w:val="clear" w:color="auto" w:fill="auto"/>
          </w:tcPr>
          <w:p w14:paraId="3098BE55" w14:textId="77777777" w:rsidR="004E30F2" w:rsidRPr="006900A5" w:rsidRDefault="004E30F2">
            <w:pPr>
              <w:rPr>
                <w:rFonts w:ascii="Open Sans" w:hAnsi="Open Sans" w:cs="Open Sans"/>
                <w:sz w:val="22"/>
                <w:szCs w:val="22"/>
              </w:rPr>
            </w:pPr>
            <w:r w:rsidRPr="006900A5">
              <w:rPr>
                <w:rFonts w:ascii="Open Sans" w:hAnsi="Open Sans" w:cs="Open Sans"/>
                <w:sz w:val="22"/>
                <w:szCs w:val="22"/>
              </w:rPr>
              <w:t>Nr.:</w:t>
            </w:r>
          </w:p>
        </w:tc>
        <w:tc>
          <w:tcPr>
            <w:tcW w:w="3161" w:type="dxa"/>
            <w:tcBorders>
              <w:right w:val="single" w:sz="4" w:space="0" w:color="auto"/>
            </w:tcBorders>
            <w:shd w:val="clear" w:color="auto" w:fill="auto"/>
          </w:tcPr>
          <w:p w14:paraId="3098BE56" w14:textId="77777777" w:rsidR="004E30F2" w:rsidRPr="006900A5" w:rsidRDefault="004E30F2">
            <w:pPr>
              <w:rPr>
                <w:rFonts w:ascii="Open Sans" w:hAnsi="Open Sans" w:cs="Open Sans"/>
                <w:sz w:val="22"/>
                <w:szCs w:val="22"/>
              </w:rPr>
            </w:pPr>
            <w:r w:rsidRPr="006900A5">
              <w:rPr>
                <w:rFonts w:ascii="Open Sans" w:hAnsi="Open Sans" w:cs="Open Sans"/>
                <w:sz w:val="22"/>
                <w:szCs w:val="22"/>
              </w:rPr>
              <w:t>Name:</w:t>
            </w:r>
          </w:p>
        </w:tc>
        <w:tc>
          <w:tcPr>
            <w:tcW w:w="70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098BE57" w14:textId="77777777" w:rsidR="004E30F2" w:rsidRPr="006900A5" w:rsidRDefault="004E30F2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31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098BE58" w14:textId="05C8DF85" w:rsidR="004E30F2" w:rsidRPr="006900A5" w:rsidRDefault="004E30F2" w:rsidP="00C21E0A">
            <w:pPr>
              <w:rPr>
                <w:rFonts w:ascii="Open Sans" w:hAnsi="Open Sans" w:cs="Open Sans"/>
                <w:sz w:val="22"/>
                <w:szCs w:val="22"/>
              </w:rPr>
            </w:pPr>
            <w:r w:rsidRPr="006900A5">
              <w:rPr>
                <w:rFonts w:ascii="Open Sans" w:hAnsi="Open Sans" w:cs="Open Sans"/>
                <w:sz w:val="22"/>
                <w:szCs w:val="22"/>
              </w:rPr>
              <w:t>Antragsteller/ Eigentümer:</w:t>
            </w:r>
          </w:p>
        </w:tc>
        <w:tc>
          <w:tcPr>
            <w:tcW w:w="641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3098BE59" w14:textId="77777777" w:rsidR="004E30F2" w:rsidRPr="006900A5" w:rsidRDefault="00E37BA3">
            <w:pPr>
              <w:rPr>
                <w:rFonts w:ascii="Open Sans" w:hAnsi="Open Sans" w:cs="Open Sans"/>
                <w:sz w:val="22"/>
                <w:szCs w:val="22"/>
              </w:rPr>
            </w:pP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6900A5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6900A5">
              <w:rPr>
                <w:rFonts w:ascii="Open Sans" w:hAnsi="Open Sans" w:cs="Open Sans"/>
                <w:sz w:val="22"/>
                <w:szCs w:val="22"/>
              </w:rPr>
            </w: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bookmarkStart w:id="0" w:name="_GoBack"/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bookmarkEnd w:id="0"/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</w:tr>
      <w:tr w:rsidR="00BE37CA" w:rsidRPr="006900A5" w14:paraId="3098BE61" w14:textId="77777777" w:rsidTr="006900A5"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098BE5B" w14:textId="4C74FEFC" w:rsidR="004E30F2" w:rsidRPr="006900A5" w:rsidRDefault="00917FDD">
            <w:pPr>
              <w:rPr>
                <w:rFonts w:ascii="Open Sans" w:hAnsi="Open Sans" w:cs="Open Sans"/>
                <w:sz w:val="22"/>
                <w:szCs w:val="22"/>
              </w:rPr>
            </w:pPr>
            <w:r w:rsidRPr="006900A5">
              <w:rPr>
                <w:rFonts w:ascii="Open Sans" w:hAnsi="Open Sans" w:cs="Open Sans"/>
                <w:sz w:val="22"/>
                <w:szCs w:val="22"/>
              </w:rPr>
              <w:t>Forstamt</w:t>
            </w:r>
            <w:r w:rsidR="004E30F2" w:rsidRPr="006900A5">
              <w:rPr>
                <w:rFonts w:ascii="Open Sans" w:hAnsi="Open Sans" w:cs="Open Sans"/>
                <w:sz w:val="22"/>
                <w:szCs w:val="22"/>
              </w:rPr>
              <w:t>:</w:t>
            </w:r>
          </w:p>
        </w:tc>
        <w:bookmarkStart w:id="1" w:name="Text1"/>
        <w:tc>
          <w:tcPr>
            <w:tcW w:w="588" w:type="dxa"/>
            <w:tcBorders>
              <w:left w:val="single" w:sz="4" w:space="0" w:color="auto"/>
            </w:tcBorders>
            <w:shd w:val="clear" w:color="auto" w:fill="auto"/>
          </w:tcPr>
          <w:p w14:paraId="3098BE5C" w14:textId="77777777" w:rsidR="004E30F2" w:rsidRPr="006900A5" w:rsidRDefault="00133D84">
            <w:pPr>
              <w:rPr>
                <w:rFonts w:ascii="Open Sans" w:hAnsi="Open Sans" w:cs="Open Sans"/>
                <w:sz w:val="22"/>
                <w:szCs w:val="22"/>
              </w:rPr>
            </w:pP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6900A5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6900A5">
              <w:rPr>
                <w:rFonts w:ascii="Open Sans" w:hAnsi="Open Sans" w:cs="Open Sans"/>
                <w:sz w:val="22"/>
                <w:szCs w:val="22"/>
              </w:rPr>
            </w: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1"/>
          </w:p>
        </w:tc>
        <w:bookmarkStart w:id="2" w:name="Text2"/>
        <w:tc>
          <w:tcPr>
            <w:tcW w:w="3161" w:type="dxa"/>
            <w:tcBorders>
              <w:right w:val="single" w:sz="4" w:space="0" w:color="auto"/>
            </w:tcBorders>
            <w:shd w:val="clear" w:color="auto" w:fill="auto"/>
          </w:tcPr>
          <w:p w14:paraId="3098BE5D" w14:textId="77777777" w:rsidR="004E30F2" w:rsidRPr="006900A5" w:rsidRDefault="00731D63">
            <w:pPr>
              <w:rPr>
                <w:rFonts w:ascii="Open Sans" w:hAnsi="Open Sans" w:cs="Open Sans"/>
                <w:sz w:val="22"/>
                <w:szCs w:val="22"/>
              </w:rPr>
            </w:pP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6900A5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6900A5">
              <w:rPr>
                <w:rFonts w:ascii="Open Sans" w:hAnsi="Open Sans" w:cs="Open Sans"/>
                <w:sz w:val="22"/>
                <w:szCs w:val="22"/>
              </w:rPr>
            </w: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2"/>
          </w:p>
        </w:tc>
        <w:tc>
          <w:tcPr>
            <w:tcW w:w="70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098BE5E" w14:textId="77777777" w:rsidR="004E30F2" w:rsidRPr="006900A5" w:rsidRDefault="004E30F2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31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098BE5F" w14:textId="77777777" w:rsidR="004E30F2" w:rsidRPr="006900A5" w:rsidRDefault="004E30F2">
            <w:pPr>
              <w:rPr>
                <w:rFonts w:ascii="Open Sans" w:hAnsi="Open Sans" w:cs="Open Sans"/>
                <w:sz w:val="22"/>
                <w:szCs w:val="22"/>
              </w:rPr>
            </w:pPr>
            <w:r w:rsidRPr="006900A5">
              <w:rPr>
                <w:rFonts w:ascii="Open Sans" w:hAnsi="Open Sans" w:cs="Open Sans"/>
                <w:sz w:val="22"/>
                <w:szCs w:val="22"/>
              </w:rPr>
              <w:t>Name, Vorname:</w:t>
            </w:r>
          </w:p>
        </w:tc>
        <w:tc>
          <w:tcPr>
            <w:tcW w:w="641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3098BE60" w14:textId="77777777" w:rsidR="004E30F2" w:rsidRPr="006900A5" w:rsidRDefault="00731D63">
            <w:pPr>
              <w:rPr>
                <w:rFonts w:ascii="Open Sans" w:hAnsi="Open Sans" w:cs="Open Sans"/>
                <w:sz w:val="22"/>
                <w:szCs w:val="22"/>
              </w:rPr>
            </w:pP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6900A5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6900A5">
              <w:rPr>
                <w:rFonts w:ascii="Open Sans" w:hAnsi="Open Sans" w:cs="Open Sans"/>
                <w:sz w:val="22"/>
                <w:szCs w:val="22"/>
              </w:rPr>
            </w: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</w:tr>
      <w:tr w:rsidR="00E37BA3" w:rsidRPr="006900A5" w14:paraId="3098BE68" w14:textId="77777777" w:rsidTr="006900A5"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098BE62" w14:textId="77777777" w:rsidR="00E37BA3" w:rsidRPr="006900A5" w:rsidRDefault="00E37BA3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58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098BE63" w14:textId="77777777" w:rsidR="00E37BA3" w:rsidRPr="006900A5" w:rsidRDefault="00E37BA3" w:rsidP="004A47E6">
            <w:pPr>
              <w:rPr>
                <w:rFonts w:ascii="Open Sans" w:hAnsi="Open Sans" w:cs="Open Sans"/>
                <w:sz w:val="22"/>
                <w:szCs w:val="22"/>
              </w:rPr>
            </w:pP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6900A5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6900A5">
              <w:rPr>
                <w:rFonts w:ascii="Open Sans" w:hAnsi="Open Sans" w:cs="Open Sans"/>
                <w:sz w:val="22"/>
                <w:szCs w:val="22"/>
              </w:rPr>
            </w: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316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8BE64" w14:textId="77777777" w:rsidR="00E37BA3" w:rsidRPr="006900A5" w:rsidRDefault="00E37BA3">
            <w:pPr>
              <w:rPr>
                <w:rFonts w:ascii="Open Sans" w:hAnsi="Open Sans" w:cs="Open Sans"/>
                <w:sz w:val="22"/>
                <w:szCs w:val="22"/>
              </w:rPr>
            </w:pP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6900A5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6900A5">
              <w:rPr>
                <w:rFonts w:ascii="Open Sans" w:hAnsi="Open Sans" w:cs="Open Sans"/>
                <w:sz w:val="22"/>
                <w:szCs w:val="22"/>
              </w:rPr>
            </w: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70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098BE65" w14:textId="77777777" w:rsidR="00E37BA3" w:rsidRPr="006900A5" w:rsidRDefault="00E37BA3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31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098BE66" w14:textId="0D9AC6CA" w:rsidR="00E37BA3" w:rsidRPr="006900A5" w:rsidRDefault="00E37BA3" w:rsidP="00C21E0A">
            <w:pPr>
              <w:rPr>
                <w:rFonts w:ascii="Open Sans" w:hAnsi="Open Sans" w:cs="Open Sans"/>
                <w:sz w:val="22"/>
                <w:szCs w:val="22"/>
              </w:rPr>
            </w:pPr>
            <w:r w:rsidRPr="006900A5">
              <w:rPr>
                <w:rFonts w:ascii="Open Sans" w:hAnsi="Open Sans" w:cs="Open Sans"/>
                <w:sz w:val="22"/>
                <w:szCs w:val="22"/>
              </w:rPr>
              <w:t>Stra</w:t>
            </w:r>
            <w:r w:rsidR="00C21E0A">
              <w:rPr>
                <w:rFonts w:ascii="Open Sans" w:hAnsi="Open Sans" w:cs="Open Sans"/>
                <w:sz w:val="22"/>
                <w:szCs w:val="22"/>
              </w:rPr>
              <w:t>ß</w:t>
            </w:r>
            <w:r w:rsidRPr="006900A5">
              <w:rPr>
                <w:rFonts w:ascii="Open Sans" w:hAnsi="Open Sans" w:cs="Open Sans"/>
                <w:sz w:val="22"/>
                <w:szCs w:val="22"/>
              </w:rPr>
              <w:t>e, Nr.:</w:t>
            </w:r>
          </w:p>
        </w:tc>
        <w:tc>
          <w:tcPr>
            <w:tcW w:w="641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3098BE67" w14:textId="77777777" w:rsidR="00E37BA3" w:rsidRPr="006900A5" w:rsidRDefault="00E37BA3">
            <w:pPr>
              <w:rPr>
                <w:rFonts w:ascii="Open Sans" w:hAnsi="Open Sans" w:cs="Open Sans"/>
                <w:sz w:val="22"/>
                <w:szCs w:val="22"/>
              </w:rPr>
            </w:pP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6900A5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6900A5">
              <w:rPr>
                <w:rFonts w:ascii="Open Sans" w:hAnsi="Open Sans" w:cs="Open Sans"/>
                <w:sz w:val="22"/>
                <w:szCs w:val="22"/>
              </w:rPr>
            </w: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</w:tr>
      <w:tr w:rsidR="00BF0D80" w:rsidRPr="006900A5" w14:paraId="3098BE6F" w14:textId="77777777" w:rsidTr="006900A5"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098BE69" w14:textId="77777777" w:rsidR="00BF0D80" w:rsidRPr="006900A5" w:rsidRDefault="00BF0D80">
            <w:pPr>
              <w:rPr>
                <w:rFonts w:ascii="Open Sans" w:hAnsi="Open Sans" w:cs="Open Sans"/>
                <w:sz w:val="22"/>
                <w:szCs w:val="22"/>
                <w:highlight w:val="yellow"/>
              </w:rPr>
            </w:pPr>
            <w:r w:rsidRPr="006900A5">
              <w:rPr>
                <w:rFonts w:ascii="Open Sans" w:hAnsi="Open Sans" w:cs="Open Sans"/>
                <w:sz w:val="22"/>
                <w:szCs w:val="22"/>
              </w:rPr>
              <w:t>Revier: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098BE6A" w14:textId="77777777" w:rsidR="00BF0D80" w:rsidRPr="006900A5" w:rsidRDefault="00133D84" w:rsidP="00377B3C">
            <w:pPr>
              <w:rPr>
                <w:rFonts w:ascii="Open Sans" w:hAnsi="Open Sans" w:cs="Open Sans"/>
                <w:sz w:val="22"/>
                <w:szCs w:val="22"/>
              </w:rPr>
            </w:pP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6900A5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6900A5">
              <w:rPr>
                <w:rFonts w:ascii="Open Sans" w:hAnsi="Open Sans" w:cs="Open Sans"/>
                <w:sz w:val="22"/>
                <w:szCs w:val="22"/>
              </w:rPr>
            </w: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316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3098BE6B" w14:textId="77777777" w:rsidR="00BF0D80" w:rsidRPr="006900A5" w:rsidRDefault="00731D63" w:rsidP="00377B3C">
            <w:pPr>
              <w:rPr>
                <w:rFonts w:ascii="Open Sans" w:hAnsi="Open Sans" w:cs="Open Sans"/>
                <w:sz w:val="22"/>
                <w:szCs w:val="22"/>
              </w:rPr>
            </w:pP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6900A5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6900A5">
              <w:rPr>
                <w:rFonts w:ascii="Open Sans" w:hAnsi="Open Sans" w:cs="Open Sans"/>
                <w:sz w:val="22"/>
                <w:szCs w:val="22"/>
              </w:rPr>
            </w: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70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098BE6C" w14:textId="77777777" w:rsidR="00BF0D80" w:rsidRPr="006900A5" w:rsidRDefault="00BF0D80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31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098BE6D" w14:textId="77777777" w:rsidR="00BF0D80" w:rsidRPr="006900A5" w:rsidRDefault="00BF0D80">
            <w:pPr>
              <w:rPr>
                <w:rFonts w:ascii="Open Sans" w:hAnsi="Open Sans" w:cs="Open Sans"/>
                <w:sz w:val="22"/>
                <w:szCs w:val="22"/>
              </w:rPr>
            </w:pPr>
            <w:r w:rsidRPr="006900A5">
              <w:rPr>
                <w:rFonts w:ascii="Open Sans" w:hAnsi="Open Sans" w:cs="Open Sans"/>
                <w:sz w:val="22"/>
                <w:szCs w:val="22"/>
              </w:rPr>
              <w:t>PLZ Ort:</w:t>
            </w:r>
          </w:p>
        </w:tc>
        <w:tc>
          <w:tcPr>
            <w:tcW w:w="641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3098BE6E" w14:textId="77777777" w:rsidR="00BF0D80" w:rsidRPr="006900A5" w:rsidRDefault="00731D63">
            <w:pPr>
              <w:rPr>
                <w:rFonts w:ascii="Open Sans" w:hAnsi="Open Sans" w:cs="Open Sans"/>
                <w:sz w:val="22"/>
                <w:szCs w:val="22"/>
              </w:rPr>
            </w:pP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6900A5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6900A5">
              <w:rPr>
                <w:rFonts w:ascii="Open Sans" w:hAnsi="Open Sans" w:cs="Open Sans"/>
                <w:sz w:val="22"/>
                <w:szCs w:val="22"/>
              </w:rPr>
            </w: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</w:tr>
      <w:tr w:rsidR="006900A5" w:rsidRPr="006900A5" w14:paraId="3098BE78" w14:textId="77777777" w:rsidTr="006900A5"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098BE70" w14:textId="77777777" w:rsidR="006900A5" w:rsidRPr="006900A5" w:rsidRDefault="006900A5">
            <w:pPr>
              <w:rPr>
                <w:rFonts w:ascii="Open Sans" w:hAnsi="Open Sans" w:cs="Open Sans"/>
                <w:sz w:val="22"/>
                <w:szCs w:val="22"/>
                <w:highlight w:val="yellow"/>
              </w:rPr>
            </w:pPr>
          </w:p>
        </w:tc>
        <w:tc>
          <w:tcPr>
            <w:tcW w:w="58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3098BE71" w14:textId="77777777" w:rsidR="006900A5" w:rsidRPr="006900A5" w:rsidRDefault="006900A5" w:rsidP="004A47E6">
            <w:pPr>
              <w:rPr>
                <w:rFonts w:ascii="Open Sans" w:hAnsi="Open Sans" w:cs="Open Sans"/>
                <w:sz w:val="22"/>
                <w:szCs w:val="22"/>
              </w:rPr>
            </w:pP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6900A5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6900A5">
              <w:rPr>
                <w:rFonts w:ascii="Open Sans" w:hAnsi="Open Sans" w:cs="Open Sans"/>
                <w:sz w:val="22"/>
                <w:szCs w:val="22"/>
              </w:rPr>
            </w: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316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8BE72" w14:textId="77777777" w:rsidR="006900A5" w:rsidRPr="006900A5" w:rsidRDefault="006900A5" w:rsidP="00377B3C">
            <w:pPr>
              <w:rPr>
                <w:rFonts w:ascii="Open Sans" w:hAnsi="Open Sans" w:cs="Open Sans"/>
                <w:sz w:val="22"/>
                <w:szCs w:val="22"/>
              </w:rPr>
            </w:pP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6900A5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6900A5">
              <w:rPr>
                <w:rFonts w:ascii="Open Sans" w:hAnsi="Open Sans" w:cs="Open Sans"/>
                <w:sz w:val="22"/>
                <w:szCs w:val="22"/>
              </w:rPr>
            </w: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70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098BE73" w14:textId="77777777" w:rsidR="006900A5" w:rsidRPr="006900A5" w:rsidRDefault="006900A5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31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098BE74" w14:textId="7BE9C9C0" w:rsidR="006900A5" w:rsidRPr="006900A5" w:rsidRDefault="006900A5">
            <w:pPr>
              <w:rPr>
                <w:rFonts w:ascii="Open Sans" w:hAnsi="Open Sans" w:cs="Open Sans"/>
                <w:sz w:val="22"/>
                <w:szCs w:val="22"/>
              </w:rPr>
            </w:pPr>
            <w:r>
              <w:rPr>
                <w:rFonts w:ascii="Open Sans" w:hAnsi="Open Sans" w:cs="Open Sans"/>
                <w:sz w:val="22"/>
                <w:szCs w:val="22"/>
              </w:rPr>
              <w:t>Tel.</w:t>
            </w:r>
            <w:r w:rsidRPr="006900A5">
              <w:rPr>
                <w:rFonts w:ascii="Open Sans" w:hAnsi="Open Sans" w:cs="Open Sans"/>
                <w:sz w:val="22"/>
                <w:szCs w:val="22"/>
              </w:rPr>
              <w:t>/Funk:</w:t>
            </w:r>
          </w:p>
        </w:tc>
        <w:bookmarkStart w:id="3" w:name="Text4"/>
        <w:tc>
          <w:tcPr>
            <w:tcW w:w="3011" w:type="dxa"/>
            <w:tcBorders>
              <w:left w:val="single" w:sz="4" w:space="0" w:color="auto"/>
            </w:tcBorders>
            <w:shd w:val="clear" w:color="auto" w:fill="auto"/>
          </w:tcPr>
          <w:p w14:paraId="3098BE76" w14:textId="7D971DE8" w:rsidR="006900A5" w:rsidRPr="006900A5" w:rsidRDefault="006900A5">
            <w:pPr>
              <w:rPr>
                <w:rFonts w:ascii="Open Sans" w:hAnsi="Open Sans" w:cs="Open Sans"/>
                <w:sz w:val="22"/>
                <w:szCs w:val="22"/>
              </w:rPr>
            </w:pP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14"/>
                  </w:textInput>
                </w:ffData>
              </w:fldChar>
            </w:r>
            <w:r w:rsidRPr="006900A5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6900A5">
              <w:rPr>
                <w:rFonts w:ascii="Open Sans" w:hAnsi="Open Sans" w:cs="Open Sans"/>
                <w:sz w:val="22"/>
                <w:szCs w:val="22"/>
              </w:rPr>
            </w: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3402" w:type="dxa"/>
            <w:shd w:val="clear" w:color="auto" w:fill="auto"/>
          </w:tcPr>
          <w:p w14:paraId="3098BE77" w14:textId="77777777" w:rsidR="006900A5" w:rsidRPr="006900A5" w:rsidRDefault="006900A5">
            <w:pPr>
              <w:rPr>
                <w:rFonts w:ascii="Open Sans" w:hAnsi="Open Sans" w:cs="Open Sans"/>
                <w:sz w:val="22"/>
                <w:szCs w:val="22"/>
              </w:rPr>
            </w:pP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7"/>
                  </w:textInput>
                </w:ffData>
              </w:fldChar>
            </w:r>
            <w:r w:rsidRPr="006900A5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6900A5">
              <w:rPr>
                <w:rFonts w:ascii="Open Sans" w:hAnsi="Open Sans" w:cs="Open Sans"/>
                <w:sz w:val="22"/>
                <w:szCs w:val="22"/>
              </w:rPr>
            </w: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</w:tr>
      <w:tr w:rsidR="00BE37CA" w:rsidRPr="006900A5" w14:paraId="3098BE7F" w14:textId="77777777" w:rsidTr="006900A5"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98BE79" w14:textId="77777777" w:rsidR="004E30F2" w:rsidRPr="006900A5" w:rsidRDefault="004E30F2">
            <w:pPr>
              <w:rPr>
                <w:rFonts w:ascii="Open Sans" w:hAnsi="Open Sans" w:cs="Open Sans"/>
                <w:sz w:val="22"/>
                <w:szCs w:val="22"/>
                <w:highlight w:val="yellow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098BE7A" w14:textId="77777777" w:rsidR="004E30F2" w:rsidRPr="006900A5" w:rsidRDefault="004E30F2">
            <w:pPr>
              <w:rPr>
                <w:rFonts w:ascii="Open Sans" w:hAnsi="Open Sans" w:cs="Open Sans"/>
                <w:sz w:val="22"/>
                <w:szCs w:val="22"/>
                <w:highlight w:val="yellow"/>
              </w:rPr>
            </w:pPr>
          </w:p>
        </w:tc>
        <w:tc>
          <w:tcPr>
            <w:tcW w:w="31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098BE7B" w14:textId="77777777" w:rsidR="004E30F2" w:rsidRPr="006900A5" w:rsidRDefault="004E30F2">
            <w:pPr>
              <w:rPr>
                <w:rFonts w:ascii="Open Sans" w:hAnsi="Open Sans" w:cs="Open Sans"/>
                <w:sz w:val="22"/>
                <w:szCs w:val="22"/>
                <w:highlight w:val="yellow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98BE7C" w14:textId="77777777" w:rsidR="004E30F2" w:rsidRPr="006900A5" w:rsidRDefault="004E30F2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31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098BE7D" w14:textId="5D199FCF" w:rsidR="004E30F2" w:rsidRPr="006900A5" w:rsidRDefault="006900A5">
            <w:pPr>
              <w:rPr>
                <w:rFonts w:ascii="Open Sans" w:hAnsi="Open Sans" w:cs="Open Sans"/>
                <w:sz w:val="22"/>
                <w:szCs w:val="22"/>
              </w:rPr>
            </w:pPr>
            <w:proofErr w:type="spellStart"/>
            <w:r>
              <w:rPr>
                <w:rFonts w:ascii="Open Sans" w:hAnsi="Open Sans" w:cs="Open Sans"/>
                <w:sz w:val="22"/>
                <w:szCs w:val="22"/>
              </w:rPr>
              <w:t>E</w:t>
            </w:r>
            <w:r w:rsidR="004E30F2" w:rsidRPr="006900A5">
              <w:rPr>
                <w:rFonts w:ascii="Open Sans" w:hAnsi="Open Sans" w:cs="Open Sans"/>
                <w:sz w:val="22"/>
                <w:szCs w:val="22"/>
              </w:rPr>
              <w:t>-mail</w:t>
            </w:r>
            <w:proofErr w:type="spellEnd"/>
            <w:r w:rsidR="004E30F2" w:rsidRPr="006900A5">
              <w:rPr>
                <w:rFonts w:ascii="Open Sans" w:hAnsi="Open Sans" w:cs="Open Sans"/>
                <w:sz w:val="22"/>
                <w:szCs w:val="22"/>
              </w:rPr>
              <w:t>:</w:t>
            </w:r>
          </w:p>
        </w:tc>
        <w:tc>
          <w:tcPr>
            <w:tcW w:w="641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3098BE7E" w14:textId="77777777" w:rsidR="004E30F2" w:rsidRPr="006900A5" w:rsidRDefault="00D418B1">
            <w:pPr>
              <w:rPr>
                <w:rFonts w:ascii="Open Sans" w:hAnsi="Open Sans" w:cs="Open Sans"/>
                <w:sz w:val="22"/>
                <w:szCs w:val="22"/>
              </w:rPr>
            </w:pP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6900A5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6900A5">
              <w:rPr>
                <w:rFonts w:ascii="Open Sans" w:hAnsi="Open Sans" w:cs="Open Sans"/>
                <w:sz w:val="22"/>
                <w:szCs w:val="22"/>
              </w:rPr>
            </w: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6900A5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</w:tr>
    </w:tbl>
    <w:p w14:paraId="3098BE80" w14:textId="77777777" w:rsidR="004E30F2" w:rsidRPr="006D713A" w:rsidRDefault="004E30F2">
      <w:pPr>
        <w:rPr>
          <w:rFonts w:ascii="Open Sans" w:hAnsi="Open Sans" w:cs="Open Sans"/>
          <w:sz w:val="16"/>
          <w:szCs w:val="16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851"/>
        <w:gridCol w:w="1134"/>
        <w:gridCol w:w="709"/>
        <w:gridCol w:w="708"/>
        <w:gridCol w:w="426"/>
        <w:gridCol w:w="425"/>
        <w:gridCol w:w="709"/>
        <w:gridCol w:w="567"/>
        <w:gridCol w:w="992"/>
        <w:gridCol w:w="425"/>
        <w:gridCol w:w="851"/>
        <w:gridCol w:w="992"/>
        <w:gridCol w:w="1843"/>
        <w:gridCol w:w="850"/>
        <w:gridCol w:w="1418"/>
        <w:gridCol w:w="567"/>
        <w:gridCol w:w="708"/>
        <w:gridCol w:w="851"/>
      </w:tblGrid>
      <w:tr w:rsidR="006900A5" w:rsidRPr="00F72567" w14:paraId="3098BE8F" w14:textId="77777777" w:rsidTr="004422DB">
        <w:trPr>
          <w:trHeight w:val="263"/>
        </w:trPr>
        <w:tc>
          <w:tcPr>
            <w:tcW w:w="562" w:type="dxa"/>
            <w:vMerge w:val="restart"/>
            <w:shd w:val="clear" w:color="auto" w:fill="auto"/>
          </w:tcPr>
          <w:p w14:paraId="3098BE81" w14:textId="77777777" w:rsidR="006900A5" w:rsidRPr="00F72567" w:rsidRDefault="006900A5" w:rsidP="00D34EC9">
            <w:pPr>
              <w:ind w:left="-1" w:right="-104" w:hanging="12"/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t>Lfd.</w:t>
            </w:r>
            <w:r w:rsidRPr="00F72567">
              <w:rPr>
                <w:rFonts w:ascii="Open Sans" w:hAnsi="Open Sans" w:cs="Open Sans"/>
                <w:sz w:val="20"/>
              </w:rPr>
              <w:br/>
              <w:t>Nr.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3098BE82" w14:textId="77777777" w:rsidR="006900A5" w:rsidRPr="00F72567" w:rsidRDefault="006900A5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t>Baum-art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3098BE83" w14:textId="074F83CA" w:rsidR="006900A5" w:rsidRPr="00F72567" w:rsidRDefault="006900A5" w:rsidP="004422DB">
            <w:pPr>
              <w:ind w:right="-102"/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t>Her</w:t>
            </w:r>
            <w:r w:rsidR="00C21E0A">
              <w:rPr>
                <w:rFonts w:ascii="Open Sans" w:hAnsi="Open Sans" w:cs="Open Sans"/>
                <w:sz w:val="20"/>
              </w:rPr>
              <w:t>-</w:t>
            </w:r>
            <w:proofErr w:type="spellStart"/>
            <w:r w:rsidRPr="00F72567">
              <w:rPr>
                <w:rFonts w:ascii="Open Sans" w:hAnsi="Open Sans" w:cs="Open Sans"/>
                <w:sz w:val="20"/>
              </w:rPr>
              <w:t>kunfts</w:t>
            </w:r>
            <w:proofErr w:type="spellEnd"/>
            <w:r w:rsidRPr="00F72567">
              <w:rPr>
                <w:rFonts w:ascii="Open Sans" w:hAnsi="Open Sans" w:cs="Open Sans"/>
                <w:sz w:val="20"/>
              </w:rPr>
              <w:t>-gebiet</w:t>
            </w:r>
          </w:p>
        </w:tc>
        <w:tc>
          <w:tcPr>
            <w:tcW w:w="4536" w:type="dxa"/>
            <w:gridSpan w:val="7"/>
            <w:shd w:val="clear" w:color="auto" w:fill="auto"/>
          </w:tcPr>
          <w:p w14:paraId="3098BE84" w14:textId="77777777" w:rsidR="006900A5" w:rsidRPr="00F72567" w:rsidRDefault="006900A5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t>Forstadresse</w:t>
            </w:r>
          </w:p>
        </w:tc>
        <w:tc>
          <w:tcPr>
            <w:tcW w:w="425" w:type="dxa"/>
            <w:vMerge w:val="restart"/>
            <w:shd w:val="clear" w:color="auto" w:fill="auto"/>
          </w:tcPr>
          <w:p w14:paraId="3098BE85" w14:textId="77777777" w:rsidR="006900A5" w:rsidRPr="00F72567" w:rsidRDefault="006900A5" w:rsidP="004422DB">
            <w:pPr>
              <w:ind w:right="-112"/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t>EA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3098BE87" w14:textId="02F78940" w:rsidR="006900A5" w:rsidRPr="00F72567" w:rsidRDefault="006900A5" w:rsidP="004422DB">
            <w:pPr>
              <w:ind w:right="-103"/>
              <w:rPr>
                <w:rFonts w:ascii="Open Sans" w:hAnsi="Open Sans" w:cs="Open Sans"/>
                <w:sz w:val="20"/>
                <w:lang w:val="en-GB"/>
              </w:rPr>
            </w:pPr>
            <w:proofErr w:type="spellStart"/>
            <w:r w:rsidRPr="00F72567">
              <w:rPr>
                <w:rFonts w:ascii="Open Sans" w:hAnsi="Open Sans" w:cs="Open Sans"/>
                <w:sz w:val="20"/>
                <w:lang w:val="en-GB"/>
              </w:rPr>
              <w:t>Autoch-thonie</w:t>
            </w:r>
            <w:proofErr w:type="spellEnd"/>
            <w:r w:rsidR="004422DB">
              <w:rPr>
                <w:rFonts w:ascii="Open Sans" w:hAnsi="Open Sans" w:cs="Open Sans"/>
                <w:sz w:val="20"/>
                <w:lang w:val="en-GB"/>
              </w:rPr>
              <w:t xml:space="preserve"> </w:t>
            </w:r>
            <w:r w:rsidRPr="00F72567">
              <w:rPr>
                <w:rFonts w:ascii="Open Sans" w:hAnsi="Open Sans" w:cs="Open Sans"/>
                <w:sz w:val="20"/>
                <w:lang w:val="en-GB"/>
              </w:rPr>
              <w:t>A/N/U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3098BE88" w14:textId="74810125" w:rsidR="006900A5" w:rsidRPr="00F72567" w:rsidRDefault="006900A5" w:rsidP="004422DB">
            <w:pPr>
              <w:ind w:right="-103"/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t>Jahr der Begrün-</w:t>
            </w:r>
            <w:r w:rsidR="004422DB">
              <w:rPr>
                <w:rFonts w:ascii="Open Sans" w:hAnsi="Open Sans" w:cs="Open Sans"/>
                <w:sz w:val="20"/>
              </w:rPr>
              <w:t xml:space="preserve"> </w:t>
            </w:r>
            <w:proofErr w:type="spellStart"/>
            <w:r w:rsidRPr="00F72567">
              <w:rPr>
                <w:rFonts w:ascii="Open Sans" w:hAnsi="Open Sans" w:cs="Open Sans"/>
                <w:sz w:val="20"/>
              </w:rPr>
              <w:t>dung</w:t>
            </w:r>
            <w:proofErr w:type="spellEnd"/>
          </w:p>
        </w:tc>
        <w:tc>
          <w:tcPr>
            <w:tcW w:w="1843" w:type="dxa"/>
            <w:vMerge w:val="restart"/>
            <w:shd w:val="clear" w:color="auto" w:fill="auto"/>
          </w:tcPr>
          <w:p w14:paraId="3098BE89" w14:textId="77777777" w:rsidR="006900A5" w:rsidRPr="00F72567" w:rsidRDefault="006900A5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t>Zuordnung zu vorhandener Registernummer</w:t>
            </w:r>
          </w:p>
        </w:tc>
        <w:tc>
          <w:tcPr>
            <w:tcW w:w="850" w:type="dxa"/>
            <w:vMerge w:val="restart"/>
            <w:shd w:val="clear" w:color="auto" w:fill="auto"/>
          </w:tcPr>
          <w:p w14:paraId="3098BE8A" w14:textId="77777777" w:rsidR="006900A5" w:rsidRPr="00F72567" w:rsidRDefault="006900A5" w:rsidP="004422DB">
            <w:pPr>
              <w:ind w:right="-104"/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t xml:space="preserve">Höhen- </w:t>
            </w:r>
            <w:proofErr w:type="spellStart"/>
            <w:r w:rsidRPr="00F72567">
              <w:rPr>
                <w:rFonts w:ascii="Open Sans" w:hAnsi="Open Sans" w:cs="Open Sans"/>
                <w:sz w:val="20"/>
              </w:rPr>
              <w:t>lage</w:t>
            </w:r>
            <w:proofErr w:type="spellEnd"/>
          </w:p>
          <w:p w14:paraId="3098BE8B" w14:textId="56D1B785" w:rsidR="006900A5" w:rsidRPr="00F72567" w:rsidRDefault="006900A5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t>in m</w:t>
            </w:r>
          </w:p>
        </w:tc>
        <w:tc>
          <w:tcPr>
            <w:tcW w:w="3544" w:type="dxa"/>
            <w:gridSpan w:val="4"/>
            <w:shd w:val="clear" w:color="auto" w:fill="auto"/>
          </w:tcPr>
          <w:p w14:paraId="3098BE8E" w14:textId="77777777" w:rsidR="006900A5" w:rsidRPr="00F72567" w:rsidRDefault="006900A5" w:rsidP="00AB13BB">
            <w:pPr>
              <w:jc w:val="center"/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t>Kataster</w:t>
            </w:r>
          </w:p>
        </w:tc>
      </w:tr>
      <w:tr w:rsidR="004422DB" w:rsidRPr="00F72567" w14:paraId="3098BEA5" w14:textId="77777777" w:rsidTr="004422DB">
        <w:trPr>
          <w:trHeight w:val="262"/>
        </w:trPr>
        <w:tc>
          <w:tcPr>
            <w:tcW w:w="562" w:type="dxa"/>
            <w:vMerge/>
            <w:shd w:val="clear" w:color="auto" w:fill="auto"/>
          </w:tcPr>
          <w:p w14:paraId="3098BE90" w14:textId="77777777" w:rsidR="006900A5" w:rsidRPr="00F72567" w:rsidRDefault="006900A5" w:rsidP="00C21E0A">
            <w:pPr>
              <w:ind w:left="-1" w:hanging="12"/>
              <w:rPr>
                <w:rFonts w:ascii="Open Sans" w:hAnsi="Open Sans" w:cs="Open Sans"/>
                <w:sz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3098BE91" w14:textId="77777777" w:rsidR="006900A5" w:rsidRPr="00F72567" w:rsidRDefault="006900A5">
            <w:pPr>
              <w:rPr>
                <w:rFonts w:ascii="Open Sans" w:hAnsi="Open Sans" w:cs="Open Sans"/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3098BE92" w14:textId="77777777" w:rsidR="006900A5" w:rsidRPr="00F72567" w:rsidRDefault="006900A5">
            <w:pPr>
              <w:rPr>
                <w:rFonts w:ascii="Open Sans" w:hAnsi="Open Sans" w:cs="Open Sans"/>
                <w:sz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098BE93" w14:textId="77777777" w:rsidR="006900A5" w:rsidRPr="00F72567" w:rsidRDefault="006900A5">
            <w:pPr>
              <w:rPr>
                <w:rFonts w:ascii="Open Sans" w:hAnsi="Open Sans" w:cs="Open Sans"/>
                <w:sz w:val="20"/>
              </w:rPr>
            </w:pPr>
            <w:proofErr w:type="spellStart"/>
            <w:r w:rsidRPr="00F72567">
              <w:rPr>
                <w:rFonts w:ascii="Open Sans" w:hAnsi="Open Sans" w:cs="Open Sans"/>
                <w:sz w:val="20"/>
              </w:rPr>
              <w:t>WaG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14:paraId="3098BE94" w14:textId="77777777" w:rsidR="006900A5" w:rsidRPr="00F72567" w:rsidRDefault="006900A5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t>Abt.</w:t>
            </w:r>
          </w:p>
        </w:tc>
        <w:tc>
          <w:tcPr>
            <w:tcW w:w="426" w:type="dxa"/>
            <w:shd w:val="clear" w:color="auto" w:fill="auto"/>
          </w:tcPr>
          <w:p w14:paraId="3098BE95" w14:textId="77777777" w:rsidR="006900A5" w:rsidRPr="00F72567" w:rsidRDefault="006900A5" w:rsidP="004422DB">
            <w:pPr>
              <w:ind w:right="-108"/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t>UA</w:t>
            </w:r>
          </w:p>
        </w:tc>
        <w:tc>
          <w:tcPr>
            <w:tcW w:w="425" w:type="dxa"/>
            <w:shd w:val="clear" w:color="auto" w:fill="auto"/>
          </w:tcPr>
          <w:p w14:paraId="3098BE96" w14:textId="77777777" w:rsidR="006900A5" w:rsidRPr="00F72567" w:rsidRDefault="006900A5" w:rsidP="004422DB">
            <w:pPr>
              <w:ind w:right="-112"/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t xml:space="preserve">TF </w:t>
            </w:r>
          </w:p>
        </w:tc>
        <w:tc>
          <w:tcPr>
            <w:tcW w:w="709" w:type="dxa"/>
            <w:shd w:val="clear" w:color="auto" w:fill="auto"/>
          </w:tcPr>
          <w:p w14:paraId="3098BE97" w14:textId="77777777" w:rsidR="006900A5" w:rsidRPr="00F72567" w:rsidRDefault="006900A5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t>BHE</w:t>
            </w:r>
          </w:p>
        </w:tc>
        <w:tc>
          <w:tcPr>
            <w:tcW w:w="567" w:type="dxa"/>
            <w:shd w:val="clear" w:color="auto" w:fill="auto"/>
          </w:tcPr>
          <w:p w14:paraId="3098BE98" w14:textId="77777777" w:rsidR="006900A5" w:rsidRPr="00F72567" w:rsidRDefault="006900A5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t>ZL</w:t>
            </w:r>
          </w:p>
        </w:tc>
        <w:tc>
          <w:tcPr>
            <w:tcW w:w="992" w:type="dxa"/>
            <w:shd w:val="clear" w:color="auto" w:fill="auto"/>
          </w:tcPr>
          <w:p w14:paraId="3098BE99" w14:textId="77777777" w:rsidR="006900A5" w:rsidRPr="00F72567" w:rsidRDefault="006900A5" w:rsidP="00AB13BB">
            <w:pPr>
              <w:jc w:val="center"/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t>Fläche</w:t>
            </w:r>
            <w:r w:rsidRPr="00F72567">
              <w:rPr>
                <w:rFonts w:ascii="Open Sans" w:hAnsi="Open Sans" w:cs="Open Sans"/>
                <w:sz w:val="20"/>
              </w:rPr>
              <w:br/>
              <w:t>ha</w:t>
            </w:r>
          </w:p>
        </w:tc>
        <w:tc>
          <w:tcPr>
            <w:tcW w:w="425" w:type="dxa"/>
            <w:vMerge/>
            <w:shd w:val="clear" w:color="auto" w:fill="auto"/>
          </w:tcPr>
          <w:p w14:paraId="3098BE9A" w14:textId="77777777" w:rsidR="006900A5" w:rsidRPr="00F72567" w:rsidRDefault="006900A5">
            <w:pPr>
              <w:rPr>
                <w:rFonts w:ascii="Open Sans" w:hAnsi="Open Sans" w:cs="Open Sans"/>
                <w:sz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3098BE9B" w14:textId="77777777" w:rsidR="006900A5" w:rsidRPr="00F72567" w:rsidRDefault="006900A5">
            <w:pPr>
              <w:rPr>
                <w:rFonts w:ascii="Open Sans" w:hAnsi="Open Sans" w:cs="Open Sans"/>
                <w:sz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3098BE9C" w14:textId="77777777" w:rsidR="006900A5" w:rsidRPr="00F72567" w:rsidRDefault="006900A5">
            <w:pPr>
              <w:rPr>
                <w:rFonts w:ascii="Open Sans" w:hAnsi="Open Sans" w:cs="Open Sans"/>
                <w:sz w:val="20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3098BE9D" w14:textId="77777777" w:rsidR="006900A5" w:rsidRPr="00F72567" w:rsidRDefault="006900A5">
            <w:pPr>
              <w:rPr>
                <w:rFonts w:ascii="Open Sans" w:hAnsi="Open Sans" w:cs="Open Sans"/>
                <w:sz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3098BE9E" w14:textId="77777777" w:rsidR="006900A5" w:rsidRPr="00F72567" w:rsidRDefault="006900A5">
            <w:pPr>
              <w:rPr>
                <w:rFonts w:ascii="Open Sans" w:hAnsi="Open Sans" w:cs="Open Sans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3098BEA0" w14:textId="77777777" w:rsidR="006900A5" w:rsidRPr="00F72567" w:rsidRDefault="006900A5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t>Gemarkung</w:t>
            </w:r>
          </w:p>
        </w:tc>
        <w:tc>
          <w:tcPr>
            <w:tcW w:w="567" w:type="dxa"/>
            <w:shd w:val="clear" w:color="auto" w:fill="auto"/>
          </w:tcPr>
          <w:p w14:paraId="3098BEA1" w14:textId="77777777" w:rsidR="006900A5" w:rsidRPr="00F72567" w:rsidRDefault="006900A5" w:rsidP="00C21E0A">
            <w:pPr>
              <w:ind w:right="-106"/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t>Flur</w:t>
            </w:r>
          </w:p>
        </w:tc>
        <w:tc>
          <w:tcPr>
            <w:tcW w:w="708" w:type="dxa"/>
            <w:shd w:val="clear" w:color="auto" w:fill="auto"/>
          </w:tcPr>
          <w:p w14:paraId="3098BEA2" w14:textId="77777777" w:rsidR="006900A5" w:rsidRPr="00F72567" w:rsidRDefault="006900A5" w:rsidP="00C21E0A">
            <w:pPr>
              <w:ind w:right="-104"/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t>Flur- stück</w:t>
            </w:r>
          </w:p>
        </w:tc>
        <w:tc>
          <w:tcPr>
            <w:tcW w:w="851" w:type="dxa"/>
            <w:shd w:val="clear" w:color="auto" w:fill="auto"/>
          </w:tcPr>
          <w:p w14:paraId="3098BEA4" w14:textId="238A1887" w:rsidR="006900A5" w:rsidRPr="00F72567" w:rsidRDefault="006900A5" w:rsidP="00C21E0A">
            <w:pPr>
              <w:ind w:right="-12"/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t>Größe ha</w:t>
            </w:r>
          </w:p>
        </w:tc>
      </w:tr>
      <w:tr w:rsidR="004422DB" w:rsidRPr="00F72567" w14:paraId="3098BEBA" w14:textId="77777777" w:rsidTr="004422DB">
        <w:trPr>
          <w:trHeight w:val="425"/>
        </w:trPr>
        <w:tc>
          <w:tcPr>
            <w:tcW w:w="562" w:type="dxa"/>
            <w:shd w:val="clear" w:color="auto" w:fill="auto"/>
            <w:vAlign w:val="center"/>
          </w:tcPr>
          <w:p w14:paraId="3098BEA6" w14:textId="77777777" w:rsidR="006900A5" w:rsidRPr="00F72567" w:rsidRDefault="006900A5" w:rsidP="00C21E0A">
            <w:pPr>
              <w:ind w:left="-1" w:hanging="12"/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t>1</w:t>
            </w:r>
          </w:p>
        </w:tc>
        <w:bookmarkStart w:id="4" w:name="Text6"/>
        <w:tc>
          <w:tcPr>
            <w:tcW w:w="851" w:type="dxa"/>
            <w:shd w:val="clear" w:color="auto" w:fill="auto"/>
            <w:vAlign w:val="center"/>
          </w:tcPr>
          <w:p w14:paraId="3098BEA7" w14:textId="4D9BD758" w:rsidR="006900A5" w:rsidRPr="00F72567" w:rsidRDefault="006900A5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  <w:bookmarkEnd w:id="4"/>
          </w:p>
        </w:tc>
        <w:bookmarkStart w:id="5" w:name="Text7"/>
        <w:tc>
          <w:tcPr>
            <w:tcW w:w="1134" w:type="dxa"/>
            <w:shd w:val="clear" w:color="auto" w:fill="auto"/>
            <w:vAlign w:val="center"/>
          </w:tcPr>
          <w:p w14:paraId="3098BEA8" w14:textId="77777777" w:rsidR="006900A5" w:rsidRPr="00F72567" w:rsidRDefault="006900A5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  <w:bookmarkEnd w:id="5"/>
          </w:p>
        </w:tc>
        <w:bookmarkStart w:id="6" w:name="Text8"/>
        <w:tc>
          <w:tcPr>
            <w:tcW w:w="709" w:type="dxa"/>
            <w:shd w:val="clear" w:color="auto" w:fill="auto"/>
            <w:vAlign w:val="center"/>
          </w:tcPr>
          <w:p w14:paraId="3098BEA9" w14:textId="77777777" w:rsidR="006900A5" w:rsidRPr="00F72567" w:rsidRDefault="006900A5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  <w:bookmarkEnd w:id="6"/>
          </w:p>
        </w:tc>
        <w:tc>
          <w:tcPr>
            <w:tcW w:w="708" w:type="dxa"/>
            <w:shd w:val="clear" w:color="auto" w:fill="auto"/>
            <w:vAlign w:val="center"/>
          </w:tcPr>
          <w:p w14:paraId="3098BEAA" w14:textId="77777777" w:rsidR="006900A5" w:rsidRPr="00F72567" w:rsidRDefault="006900A5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bookmarkStart w:id="7" w:name="Text9"/>
        <w:tc>
          <w:tcPr>
            <w:tcW w:w="426" w:type="dxa"/>
            <w:shd w:val="clear" w:color="auto" w:fill="auto"/>
            <w:vAlign w:val="center"/>
          </w:tcPr>
          <w:p w14:paraId="3098BEAB" w14:textId="77777777" w:rsidR="006900A5" w:rsidRPr="00F72567" w:rsidRDefault="006900A5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  <w:bookmarkEnd w:id="7"/>
          </w:p>
        </w:tc>
        <w:tc>
          <w:tcPr>
            <w:tcW w:w="425" w:type="dxa"/>
            <w:shd w:val="clear" w:color="auto" w:fill="auto"/>
            <w:vAlign w:val="center"/>
          </w:tcPr>
          <w:p w14:paraId="3098BEAC" w14:textId="77777777" w:rsidR="006900A5" w:rsidRPr="00F72567" w:rsidRDefault="006900A5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098BEAD" w14:textId="77777777" w:rsidR="006900A5" w:rsidRPr="00F72567" w:rsidRDefault="006900A5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98BEAE" w14:textId="77777777" w:rsidR="006900A5" w:rsidRPr="00F72567" w:rsidRDefault="006900A5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bookmarkStart w:id="8" w:name="Text11"/>
        <w:tc>
          <w:tcPr>
            <w:tcW w:w="992" w:type="dxa"/>
            <w:shd w:val="clear" w:color="auto" w:fill="auto"/>
            <w:vAlign w:val="center"/>
          </w:tcPr>
          <w:p w14:paraId="3098BEAF" w14:textId="77777777" w:rsidR="006900A5" w:rsidRPr="00F72567" w:rsidRDefault="006900A5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number"/>
                    <w:maxLength w:val="6"/>
                    <w:format w:val="0,00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  <w:bookmarkEnd w:id="8"/>
          </w:p>
        </w:tc>
        <w:bookmarkStart w:id="9" w:name="Text12"/>
        <w:tc>
          <w:tcPr>
            <w:tcW w:w="425" w:type="dxa"/>
            <w:shd w:val="clear" w:color="auto" w:fill="auto"/>
            <w:vAlign w:val="center"/>
          </w:tcPr>
          <w:p w14:paraId="3098BEB0" w14:textId="77777777" w:rsidR="006900A5" w:rsidRPr="00F72567" w:rsidRDefault="006900A5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  <w:bookmarkEnd w:id="9"/>
          </w:p>
        </w:tc>
        <w:tc>
          <w:tcPr>
            <w:tcW w:w="851" w:type="dxa"/>
            <w:shd w:val="clear" w:color="auto" w:fill="auto"/>
            <w:vAlign w:val="center"/>
          </w:tcPr>
          <w:p w14:paraId="3098BEB1" w14:textId="77777777" w:rsidR="006900A5" w:rsidRPr="00F72567" w:rsidRDefault="006900A5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098BEB2" w14:textId="77777777" w:rsidR="006900A5" w:rsidRPr="00F72567" w:rsidRDefault="006900A5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bookmarkStart w:id="10" w:name="Text13"/>
        <w:tc>
          <w:tcPr>
            <w:tcW w:w="1843" w:type="dxa"/>
            <w:shd w:val="clear" w:color="auto" w:fill="auto"/>
            <w:vAlign w:val="center"/>
          </w:tcPr>
          <w:p w14:paraId="3098BEB3" w14:textId="77777777" w:rsidR="006900A5" w:rsidRPr="00F72567" w:rsidRDefault="006900A5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  <w:bookmarkEnd w:id="10"/>
          </w:p>
        </w:tc>
        <w:tc>
          <w:tcPr>
            <w:tcW w:w="850" w:type="dxa"/>
            <w:shd w:val="clear" w:color="auto" w:fill="auto"/>
            <w:vAlign w:val="center"/>
          </w:tcPr>
          <w:p w14:paraId="3098BEB4" w14:textId="77777777" w:rsidR="006900A5" w:rsidRPr="00F72567" w:rsidRDefault="006900A5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bookmarkStart w:id="11" w:name="Text14"/>
        <w:tc>
          <w:tcPr>
            <w:tcW w:w="1418" w:type="dxa"/>
            <w:shd w:val="clear" w:color="auto" w:fill="auto"/>
            <w:vAlign w:val="center"/>
          </w:tcPr>
          <w:p w14:paraId="3098BEB6" w14:textId="77777777" w:rsidR="006900A5" w:rsidRPr="00F72567" w:rsidRDefault="006900A5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  <w:bookmarkEnd w:id="11"/>
          </w:p>
        </w:tc>
        <w:tc>
          <w:tcPr>
            <w:tcW w:w="567" w:type="dxa"/>
            <w:shd w:val="clear" w:color="auto" w:fill="auto"/>
            <w:vAlign w:val="center"/>
          </w:tcPr>
          <w:p w14:paraId="3098BEB7" w14:textId="77777777" w:rsidR="006900A5" w:rsidRPr="00F72567" w:rsidRDefault="006900A5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098BEB8" w14:textId="77777777" w:rsidR="006900A5" w:rsidRPr="00F72567" w:rsidRDefault="006900A5" w:rsidP="00C21E0A">
            <w:pPr>
              <w:ind w:right="-104"/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98BEB9" w14:textId="77777777" w:rsidR="006900A5" w:rsidRPr="00F72567" w:rsidRDefault="006900A5" w:rsidP="00C21E0A">
            <w:pPr>
              <w:ind w:right="-12"/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  <w:format w:val="0,00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</w:tr>
      <w:tr w:rsidR="004422DB" w:rsidRPr="00F72567" w14:paraId="3098BECF" w14:textId="77777777" w:rsidTr="004422DB">
        <w:trPr>
          <w:trHeight w:val="425"/>
        </w:trPr>
        <w:tc>
          <w:tcPr>
            <w:tcW w:w="562" w:type="dxa"/>
            <w:shd w:val="clear" w:color="auto" w:fill="auto"/>
            <w:vAlign w:val="center"/>
          </w:tcPr>
          <w:p w14:paraId="3098BEBB" w14:textId="77777777" w:rsidR="006900A5" w:rsidRPr="00F72567" w:rsidRDefault="006900A5" w:rsidP="00C21E0A">
            <w:pPr>
              <w:ind w:left="-1" w:hanging="12"/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98BEBC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98BEBD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098BEBE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098BEBF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098BEC0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98BEC1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098BEC2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98BEC3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098BEC4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number"/>
                    <w:maxLength w:val="6"/>
                    <w:format w:val="0,00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98BEC5" w14:textId="77777777" w:rsidR="006900A5" w:rsidRPr="00F72567" w:rsidRDefault="006900A5" w:rsidP="009326CC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98BEC6" w14:textId="77777777" w:rsidR="006900A5" w:rsidRPr="00F72567" w:rsidRDefault="006900A5" w:rsidP="009326CC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098BEC7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098BEC8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98BEC9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098BECB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98BECC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098BECD" w14:textId="77777777" w:rsidR="006900A5" w:rsidRPr="00F72567" w:rsidRDefault="006900A5" w:rsidP="00C21E0A">
            <w:pPr>
              <w:ind w:right="-104"/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98BECE" w14:textId="77777777" w:rsidR="006900A5" w:rsidRPr="00F72567" w:rsidRDefault="006900A5" w:rsidP="00C21E0A">
            <w:pPr>
              <w:ind w:right="-12"/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  <w:format w:val="0,00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</w:tr>
      <w:tr w:rsidR="004422DB" w:rsidRPr="00F72567" w14:paraId="3098BEE4" w14:textId="77777777" w:rsidTr="004422DB">
        <w:trPr>
          <w:trHeight w:val="425"/>
        </w:trPr>
        <w:tc>
          <w:tcPr>
            <w:tcW w:w="562" w:type="dxa"/>
            <w:shd w:val="clear" w:color="auto" w:fill="auto"/>
            <w:vAlign w:val="center"/>
          </w:tcPr>
          <w:p w14:paraId="3098BED0" w14:textId="77777777" w:rsidR="006900A5" w:rsidRPr="00F72567" w:rsidRDefault="006900A5" w:rsidP="00C21E0A">
            <w:pPr>
              <w:ind w:left="-1" w:hanging="12"/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98BED1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98BED2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098BED3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098BED4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098BED5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98BED6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098BED7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98BED8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098BED9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number"/>
                    <w:maxLength w:val="6"/>
                    <w:format w:val="0,00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98BEDA" w14:textId="77777777" w:rsidR="006900A5" w:rsidRPr="00F72567" w:rsidRDefault="006900A5" w:rsidP="009326CC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98BEDB" w14:textId="77777777" w:rsidR="006900A5" w:rsidRPr="00F72567" w:rsidRDefault="006900A5" w:rsidP="009326CC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098BEDC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098BEDD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98BEDE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098BEE0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98BEE1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098BEE2" w14:textId="77777777" w:rsidR="006900A5" w:rsidRPr="00F72567" w:rsidRDefault="006900A5" w:rsidP="00C21E0A">
            <w:pPr>
              <w:ind w:right="-104"/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98BEE3" w14:textId="77777777" w:rsidR="006900A5" w:rsidRPr="00F72567" w:rsidRDefault="006900A5" w:rsidP="00C21E0A">
            <w:pPr>
              <w:ind w:right="-12"/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  <w:format w:val="0,00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</w:tr>
      <w:tr w:rsidR="004422DB" w:rsidRPr="00F72567" w14:paraId="3098BEF9" w14:textId="77777777" w:rsidTr="004422DB">
        <w:trPr>
          <w:trHeight w:val="425"/>
        </w:trPr>
        <w:tc>
          <w:tcPr>
            <w:tcW w:w="562" w:type="dxa"/>
            <w:shd w:val="clear" w:color="auto" w:fill="auto"/>
            <w:vAlign w:val="center"/>
          </w:tcPr>
          <w:p w14:paraId="3098BEE5" w14:textId="77777777" w:rsidR="006900A5" w:rsidRPr="00F72567" w:rsidRDefault="006900A5" w:rsidP="00C21E0A">
            <w:pPr>
              <w:ind w:left="-1" w:hanging="12"/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98BEE6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98BEE7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098BEE8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098BEE9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098BEEA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98BEEB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098BEEC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98BEED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098BEEE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number"/>
                    <w:maxLength w:val="6"/>
                    <w:format w:val="0,00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98BEEF" w14:textId="77777777" w:rsidR="006900A5" w:rsidRPr="00F72567" w:rsidRDefault="006900A5" w:rsidP="009326CC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98BEF0" w14:textId="77777777" w:rsidR="006900A5" w:rsidRPr="00F72567" w:rsidRDefault="006900A5" w:rsidP="009326CC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098BEF1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098BEF2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98BEF3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098BEF5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98BEF6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098BEF7" w14:textId="77777777" w:rsidR="006900A5" w:rsidRPr="00F72567" w:rsidRDefault="006900A5" w:rsidP="00C21E0A">
            <w:pPr>
              <w:ind w:right="-104"/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98BEF8" w14:textId="77777777" w:rsidR="006900A5" w:rsidRPr="00F72567" w:rsidRDefault="006900A5" w:rsidP="00C21E0A">
            <w:pPr>
              <w:ind w:right="-12"/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  <w:format w:val="0,00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</w:tr>
      <w:tr w:rsidR="004422DB" w:rsidRPr="00F72567" w14:paraId="3098BF0E" w14:textId="77777777" w:rsidTr="004422DB">
        <w:trPr>
          <w:trHeight w:val="425"/>
        </w:trPr>
        <w:tc>
          <w:tcPr>
            <w:tcW w:w="562" w:type="dxa"/>
            <w:shd w:val="clear" w:color="auto" w:fill="auto"/>
            <w:vAlign w:val="center"/>
          </w:tcPr>
          <w:p w14:paraId="3098BEFA" w14:textId="77777777" w:rsidR="006900A5" w:rsidRPr="00F72567" w:rsidRDefault="006900A5" w:rsidP="00C21E0A">
            <w:pPr>
              <w:ind w:left="-1" w:hanging="12"/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98BEFB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98BEFC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098BEFD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098BEFE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098BEFF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98BF00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098BF01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98BF02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098BF03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number"/>
                    <w:maxLength w:val="6"/>
                    <w:format w:val="0,00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98BF04" w14:textId="77777777" w:rsidR="006900A5" w:rsidRPr="00F72567" w:rsidRDefault="006900A5" w:rsidP="009326CC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98BF05" w14:textId="77777777" w:rsidR="006900A5" w:rsidRPr="00F72567" w:rsidRDefault="006900A5" w:rsidP="009326CC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098BF06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098BF07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98BF08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098BF0A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98BF0B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098BF0C" w14:textId="77777777" w:rsidR="006900A5" w:rsidRPr="00F72567" w:rsidRDefault="006900A5" w:rsidP="00C21E0A">
            <w:pPr>
              <w:ind w:right="-104"/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98BF0D" w14:textId="77777777" w:rsidR="006900A5" w:rsidRPr="00F72567" w:rsidRDefault="006900A5" w:rsidP="00C21E0A">
            <w:pPr>
              <w:ind w:right="-12"/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  <w:format w:val="0,00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</w:tr>
      <w:tr w:rsidR="004422DB" w:rsidRPr="00F72567" w14:paraId="3098BF23" w14:textId="77777777" w:rsidTr="004422DB">
        <w:trPr>
          <w:trHeight w:val="425"/>
        </w:trPr>
        <w:tc>
          <w:tcPr>
            <w:tcW w:w="562" w:type="dxa"/>
            <w:shd w:val="clear" w:color="auto" w:fill="auto"/>
            <w:vAlign w:val="center"/>
          </w:tcPr>
          <w:p w14:paraId="3098BF0F" w14:textId="77777777" w:rsidR="006900A5" w:rsidRPr="00F72567" w:rsidRDefault="006900A5" w:rsidP="00C21E0A">
            <w:pPr>
              <w:ind w:left="-1" w:hanging="12"/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98BF10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98BF11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098BF12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098BF13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098BF14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98BF15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098BF16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98BF17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098BF18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number"/>
                    <w:maxLength w:val="6"/>
                    <w:format w:val="0,00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98BF19" w14:textId="77777777" w:rsidR="006900A5" w:rsidRPr="00F72567" w:rsidRDefault="006900A5" w:rsidP="009326CC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98BF1A" w14:textId="77777777" w:rsidR="006900A5" w:rsidRPr="00F72567" w:rsidRDefault="006900A5" w:rsidP="009326CC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098BF1B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098BF1C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98BF1D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098BF1F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98BF20" w14:textId="77777777" w:rsidR="006900A5" w:rsidRPr="00F72567" w:rsidRDefault="006900A5" w:rsidP="004A47E6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098BF21" w14:textId="77777777" w:rsidR="006900A5" w:rsidRPr="00F72567" w:rsidRDefault="006900A5" w:rsidP="00C21E0A">
            <w:pPr>
              <w:ind w:right="-104"/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98BF22" w14:textId="77777777" w:rsidR="006900A5" w:rsidRPr="00F72567" w:rsidRDefault="006900A5" w:rsidP="00C21E0A">
            <w:pPr>
              <w:ind w:right="-12"/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  <w:format w:val="0,00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</w:tr>
      <w:tr w:rsidR="00C222CB" w:rsidRPr="00F72567" w14:paraId="442798E1" w14:textId="77777777" w:rsidTr="004422DB">
        <w:trPr>
          <w:trHeight w:val="425"/>
        </w:trPr>
        <w:tc>
          <w:tcPr>
            <w:tcW w:w="562" w:type="dxa"/>
            <w:shd w:val="clear" w:color="auto" w:fill="auto"/>
            <w:vAlign w:val="center"/>
          </w:tcPr>
          <w:p w14:paraId="70A1B0F6" w14:textId="402D7580" w:rsidR="00C222CB" w:rsidRPr="00F72567" w:rsidRDefault="00C222CB" w:rsidP="00C222CB">
            <w:pPr>
              <w:ind w:left="-1" w:hanging="12"/>
              <w:rPr>
                <w:rFonts w:ascii="Open Sans" w:hAnsi="Open Sans" w:cs="Open Sans"/>
                <w:sz w:val="20"/>
              </w:rPr>
            </w:pPr>
            <w:r>
              <w:rPr>
                <w:rFonts w:ascii="Open Sans" w:hAnsi="Open Sans" w:cs="Open Sans"/>
                <w:sz w:val="20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0EB213" w14:textId="38DFD7A5" w:rsidR="00C222CB" w:rsidRPr="00F72567" w:rsidRDefault="00C222CB" w:rsidP="00C222CB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D23B2C" w14:textId="7E60A855" w:rsidR="00C222CB" w:rsidRPr="00F72567" w:rsidRDefault="00C222CB" w:rsidP="00C222CB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834F0A3" w14:textId="5D26CB73" w:rsidR="00C222CB" w:rsidRPr="00F72567" w:rsidRDefault="00C222CB" w:rsidP="00C222CB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2005530" w14:textId="3457DD4F" w:rsidR="00C222CB" w:rsidRPr="00F72567" w:rsidRDefault="00C222CB" w:rsidP="00C222CB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1D0E037" w14:textId="29D1F412" w:rsidR="00C222CB" w:rsidRPr="00F72567" w:rsidRDefault="00C222CB" w:rsidP="00C222CB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36664A" w14:textId="768D1E3E" w:rsidR="00C222CB" w:rsidRPr="00F72567" w:rsidRDefault="00C222CB" w:rsidP="00C222CB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2FEE33A" w14:textId="1ECE2A36" w:rsidR="00C222CB" w:rsidRPr="00F72567" w:rsidRDefault="00C222CB" w:rsidP="00C222CB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5FE058" w14:textId="66360C7E" w:rsidR="00C222CB" w:rsidRPr="00F72567" w:rsidRDefault="00C222CB" w:rsidP="00C222CB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2E5343" w14:textId="428A246D" w:rsidR="00C222CB" w:rsidRPr="00F72567" w:rsidRDefault="00C222CB" w:rsidP="00C222CB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number"/>
                    <w:maxLength w:val="6"/>
                    <w:format w:val="0,00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3CD9CC" w14:textId="48A43D98" w:rsidR="00C222CB" w:rsidRPr="00F72567" w:rsidRDefault="00C222CB" w:rsidP="00C222CB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7C0EA0" w14:textId="5FDBBB72" w:rsidR="00C222CB" w:rsidRPr="00F72567" w:rsidRDefault="00C222CB" w:rsidP="00C222CB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749E6CF" w14:textId="0BB2EC58" w:rsidR="00C222CB" w:rsidRPr="00F72567" w:rsidRDefault="00C222CB" w:rsidP="00C222CB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9287236" w14:textId="6A219CF8" w:rsidR="00C222CB" w:rsidRPr="00F72567" w:rsidRDefault="00C222CB" w:rsidP="00C222CB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B24162" w14:textId="268FCE5B" w:rsidR="00C222CB" w:rsidRPr="00F72567" w:rsidRDefault="00C222CB" w:rsidP="00C222CB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483162F" w14:textId="75EC40FD" w:rsidR="00C222CB" w:rsidRPr="00F72567" w:rsidRDefault="00C222CB" w:rsidP="00C222CB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F6CACA" w14:textId="03861224" w:rsidR="00C222CB" w:rsidRPr="00F72567" w:rsidRDefault="00C222CB" w:rsidP="00C222CB">
            <w:pPr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DCE6652" w14:textId="497295AA" w:rsidR="00C222CB" w:rsidRPr="00F72567" w:rsidRDefault="00C222CB" w:rsidP="00C222CB">
            <w:pPr>
              <w:ind w:right="-104"/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noProof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3847D0" w14:textId="4BE48980" w:rsidR="00C222CB" w:rsidRPr="00F72567" w:rsidRDefault="00C222CB" w:rsidP="00C222CB">
            <w:pPr>
              <w:ind w:right="-12"/>
              <w:rPr>
                <w:rFonts w:ascii="Open Sans" w:hAnsi="Open Sans" w:cs="Open Sans"/>
                <w:sz w:val="20"/>
              </w:rPr>
            </w:pPr>
            <w:r w:rsidRPr="00F72567">
              <w:rPr>
                <w:rFonts w:ascii="Open Sans" w:hAnsi="Open Sans" w:cs="Open Sans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  <w:format w:val="0,00"/>
                  </w:textInput>
                </w:ffData>
              </w:fldChar>
            </w:r>
            <w:r w:rsidRPr="00F72567">
              <w:rPr>
                <w:rFonts w:ascii="Open Sans" w:hAnsi="Open Sans" w:cs="Open Sans"/>
                <w:sz w:val="20"/>
              </w:rPr>
              <w:instrText xml:space="preserve"> FORMTEXT </w:instrText>
            </w:r>
            <w:r w:rsidRPr="00F72567">
              <w:rPr>
                <w:rFonts w:ascii="Open Sans" w:hAnsi="Open Sans" w:cs="Open Sans"/>
                <w:sz w:val="20"/>
              </w:rPr>
            </w:r>
            <w:r w:rsidRPr="00F72567">
              <w:rPr>
                <w:rFonts w:ascii="Open Sans" w:hAnsi="Open Sans" w:cs="Open Sans"/>
                <w:sz w:val="20"/>
              </w:rPr>
              <w:fldChar w:fldCharType="separate"/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t> </w:t>
            </w:r>
            <w:r w:rsidRPr="00F72567">
              <w:rPr>
                <w:rFonts w:ascii="Open Sans" w:hAnsi="Open Sans" w:cs="Open Sans"/>
                <w:sz w:val="20"/>
              </w:rPr>
              <w:fldChar w:fldCharType="end"/>
            </w:r>
          </w:p>
        </w:tc>
      </w:tr>
    </w:tbl>
    <w:p w14:paraId="10BD524F" w14:textId="1E437800" w:rsidR="00DC3BF6" w:rsidRPr="00DC3BF6" w:rsidRDefault="00DC3BF6" w:rsidP="00DC3BF6">
      <w:pPr>
        <w:rPr>
          <w:rFonts w:ascii="Open Sans" w:hAnsi="Open Sans" w:cs="Open Sans"/>
          <w:sz w:val="20"/>
        </w:rPr>
      </w:pPr>
      <w:r w:rsidRPr="00DC3BF6">
        <w:rPr>
          <w:rFonts w:ascii="Open Sans" w:hAnsi="Open Sans" w:cs="Open Sans"/>
          <w:sz w:val="20"/>
        </w:rPr>
        <w:t xml:space="preserve">Ich erkläre mich damit einverstanden, dass </w:t>
      </w:r>
      <w:r>
        <w:rPr>
          <w:rFonts w:ascii="Open Sans" w:hAnsi="Open Sans" w:cs="Open Sans"/>
          <w:sz w:val="20"/>
        </w:rPr>
        <w:t>meine Adressdaten</w:t>
      </w:r>
      <w:r w:rsidRPr="00DC3BF6">
        <w:rPr>
          <w:rFonts w:ascii="Open Sans" w:hAnsi="Open Sans" w:cs="Open Sans"/>
          <w:sz w:val="20"/>
        </w:rPr>
        <w:t xml:space="preserve"> zur Führung des Erntezulassungsregisters datentechnisch gespeichert und von der zuständigen Stelle des Landesbetriebes Forst Brandenburg bei einer möglichen </w:t>
      </w:r>
      <w:proofErr w:type="spellStart"/>
      <w:r w:rsidRPr="00DC3BF6">
        <w:rPr>
          <w:rFonts w:ascii="Open Sans" w:hAnsi="Open Sans" w:cs="Open Sans"/>
          <w:sz w:val="20"/>
        </w:rPr>
        <w:t>Beerntung</w:t>
      </w:r>
      <w:proofErr w:type="spellEnd"/>
      <w:r w:rsidRPr="00DC3BF6">
        <w:rPr>
          <w:rFonts w:ascii="Open Sans" w:hAnsi="Open Sans" w:cs="Open Sans"/>
          <w:sz w:val="20"/>
        </w:rPr>
        <w:t xml:space="preserve"> meiner zu</w:t>
      </w:r>
      <w:r>
        <w:rPr>
          <w:rFonts w:ascii="Open Sans" w:hAnsi="Open Sans" w:cs="Open Sans"/>
          <w:sz w:val="20"/>
        </w:rPr>
        <w:t>gelassenen Forstsaatgutbestände</w:t>
      </w:r>
      <w:r w:rsidRPr="00DC3BF6">
        <w:rPr>
          <w:rFonts w:ascii="Open Sans" w:hAnsi="Open Sans" w:cs="Open Sans"/>
          <w:sz w:val="20"/>
        </w:rPr>
        <w:t>/ Samenplantagen an anfragende Sa</w:t>
      </w:r>
      <w:r>
        <w:rPr>
          <w:rFonts w:ascii="Open Sans" w:hAnsi="Open Sans" w:cs="Open Sans"/>
          <w:sz w:val="20"/>
        </w:rPr>
        <w:t>atgutinteressenten (Forstsamen-</w:t>
      </w:r>
      <w:r w:rsidRPr="00DC3BF6">
        <w:rPr>
          <w:rFonts w:ascii="Open Sans" w:hAnsi="Open Sans" w:cs="Open Sans"/>
          <w:sz w:val="20"/>
        </w:rPr>
        <w:t>/ Forstpflanzenbetriebe) zum Zwecke der Verkaufsverhandlungen weitervermittelt werden dürfen.</w:t>
      </w:r>
      <w:r>
        <w:rPr>
          <w:rFonts w:ascii="Open Sans" w:hAnsi="Open Sans" w:cs="Open Sans"/>
          <w:sz w:val="20"/>
        </w:rPr>
        <w:t xml:space="preserve"> </w:t>
      </w:r>
      <w:r w:rsidRPr="00DC3BF6">
        <w:rPr>
          <w:rFonts w:ascii="Open Sans" w:hAnsi="Open Sans" w:cs="Open Sans"/>
          <w:sz w:val="20"/>
        </w:rPr>
        <w:t>Ich erkläre ferner, dass ich mit der Veröffentlichung des zugelassenen Erntebestandes im Geoportal des Landesbetriebes Forst Brandenburg einverstanden bin.</w:t>
      </w:r>
    </w:p>
    <w:p w14:paraId="5A5A18BE" w14:textId="56297D6B" w:rsidR="00DC3BF6" w:rsidRPr="00DC3BF6" w:rsidRDefault="00DC3BF6" w:rsidP="00DC3BF6">
      <w:pPr>
        <w:jc w:val="both"/>
        <w:rPr>
          <w:rFonts w:ascii="Open Sans" w:hAnsi="Open Sans" w:cs="Open Sans"/>
          <w:sz w:val="20"/>
        </w:rPr>
      </w:pPr>
    </w:p>
    <w:p w14:paraId="533013DC" w14:textId="77777777" w:rsidR="00D34EC9" w:rsidRPr="00DC3BF6" w:rsidRDefault="00D34EC9">
      <w:pPr>
        <w:rPr>
          <w:rFonts w:ascii="Open Sans" w:hAnsi="Open Sans" w:cs="Open Sans"/>
          <w:sz w:val="20"/>
        </w:rPr>
      </w:pPr>
    </w:p>
    <w:p w14:paraId="3098BF4E" w14:textId="21875DB8" w:rsidR="00E31A0F" w:rsidRPr="006900A5" w:rsidRDefault="00E31A0F">
      <w:pPr>
        <w:rPr>
          <w:rFonts w:ascii="Open Sans" w:hAnsi="Open Sans" w:cs="Open Sans"/>
          <w:sz w:val="22"/>
          <w:szCs w:val="22"/>
          <w:u w:val="single"/>
        </w:rPr>
      </w:pPr>
      <w:r w:rsidRPr="006900A5">
        <w:rPr>
          <w:rFonts w:ascii="Open Sans" w:hAnsi="Open Sans" w:cs="Open Sans"/>
          <w:sz w:val="22"/>
          <w:szCs w:val="22"/>
        </w:rPr>
        <w:tab/>
      </w:r>
      <w:r w:rsidR="00911F22" w:rsidRPr="006900A5">
        <w:rPr>
          <w:rFonts w:ascii="Open Sans" w:hAnsi="Open Sans" w:cs="Open Sans"/>
          <w:sz w:val="22"/>
          <w:szCs w:val="22"/>
        </w:rPr>
        <w:tab/>
      </w:r>
      <w:r w:rsidR="00911F22" w:rsidRPr="006900A5">
        <w:rPr>
          <w:rFonts w:ascii="Open Sans" w:hAnsi="Open Sans" w:cs="Open Sans"/>
          <w:sz w:val="22"/>
          <w:szCs w:val="22"/>
        </w:rPr>
        <w:tab/>
      </w:r>
      <w:r w:rsidR="00911F22" w:rsidRPr="006900A5">
        <w:rPr>
          <w:rFonts w:ascii="Open Sans" w:hAnsi="Open Sans" w:cs="Open Sans"/>
          <w:sz w:val="22"/>
          <w:szCs w:val="22"/>
        </w:rPr>
        <w:tab/>
      </w:r>
      <w:r w:rsidR="00911F22" w:rsidRPr="006900A5">
        <w:rPr>
          <w:rFonts w:ascii="Open Sans" w:hAnsi="Open Sans" w:cs="Open Sans"/>
          <w:sz w:val="22"/>
          <w:szCs w:val="22"/>
        </w:rPr>
        <w:tab/>
      </w:r>
      <w:r w:rsidR="00911F22" w:rsidRPr="006900A5">
        <w:rPr>
          <w:rFonts w:ascii="Open Sans" w:hAnsi="Open Sans" w:cs="Open Sans"/>
          <w:sz w:val="22"/>
          <w:szCs w:val="22"/>
        </w:rPr>
        <w:tab/>
      </w:r>
      <w:r w:rsidR="00911F22" w:rsidRPr="006900A5">
        <w:rPr>
          <w:rFonts w:ascii="Open Sans" w:hAnsi="Open Sans" w:cs="Open Sans"/>
          <w:sz w:val="22"/>
          <w:szCs w:val="22"/>
        </w:rPr>
        <w:tab/>
      </w:r>
      <w:r w:rsidR="00911F22" w:rsidRPr="006900A5">
        <w:rPr>
          <w:rFonts w:ascii="Open Sans" w:hAnsi="Open Sans" w:cs="Open Sans"/>
          <w:sz w:val="22"/>
          <w:szCs w:val="22"/>
        </w:rPr>
        <w:tab/>
      </w:r>
      <w:r w:rsidR="00911F22" w:rsidRPr="006900A5">
        <w:rPr>
          <w:rFonts w:ascii="Open Sans" w:hAnsi="Open Sans" w:cs="Open Sans"/>
          <w:sz w:val="22"/>
          <w:szCs w:val="22"/>
        </w:rPr>
        <w:tab/>
      </w:r>
      <w:r w:rsidR="00911F22" w:rsidRPr="006900A5">
        <w:rPr>
          <w:rFonts w:ascii="Open Sans" w:hAnsi="Open Sans" w:cs="Open Sans"/>
          <w:sz w:val="22"/>
          <w:szCs w:val="22"/>
        </w:rPr>
        <w:tab/>
      </w:r>
      <w:r w:rsidR="00911F22" w:rsidRPr="006900A5">
        <w:rPr>
          <w:rFonts w:ascii="Open Sans" w:hAnsi="Open Sans" w:cs="Open Sans"/>
          <w:sz w:val="22"/>
          <w:szCs w:val="22"/>
        </w:rPr>
        <w:tab/>
      </w:r>
      <w:r w:rsidR="00911F22" w:rsidRPr="006900A5">
        <w:rPr>
          <w:rFonts w:ascii="Open Sans" w:hAnsi="Open Sans" w:cs="Open Sans"/>
          <w:sz w:val="22"/>
          <w:szCs w:val="22"/>
        </w:rPr>
        <w:tab/>
      </w:r>
      <w:r w:rsidRPr="006900A5">
        <w:rPr>
          <w:rFonts w:ascii="Open Sans" w:hAnsi="Open Sans" w:cs="Open Sans"/>
          <w:sz w:val="22"/>
          <w:szCs w:val="22"/>
        </w:rPr>
        <w:tab/>
      </w:r>
      <w:r w:rsidRPr="006900A5">
        <w:rPr>
          <w:rFonts w:ascii="Open Sans" w:hAnsi="Open Sans" w:cs="Open Sans"/>
          <w:sz w:val="22"/>
          <w:szCs w:val="22"/>
          <w:u w:val="single"/>
        </w:rPr>
        <w:t xml:space="preserve">                                                     </w:t>
      </w:r>
      <w:r w:rsidRPr="006900A5">
        <w:rPr>
          <w:rFonts w:ascii="Open Sans" w:hAnsi="Open Sans" w:cs="Open Sans"/>
          <w:sz w:val="22"/>
          <w:szCs w:val="22"/>
        </w:rPr>
        <w:t xml:space="preserve">          </w:t>
      </w:r>
      <w:r w:rsidRPr="006900A5">
        <w:rPr>
          <w:rFonts w:ascii="Open Sans" w:hAnsi="Open Sans" w:cs="Open Sans"/>
          <w:sz w:val="22"/>
          <w:szCs w:val="22"/>
          <w:u w:val="single"/>
        </w:rPr>
        <w:t xml:space="preserve">                                                   </w:t>
      </w:r>
    </w:p>
    <w:p w14:paraId="3098BF51" w14:textId="7E57C661" w:rsidR="006D3D70" w:rsidRPr="00DC3BF6" w:rsidRDefault="00C222CB" w:rsidP="006D3D70">
      <w:pPr>
        <w:rPr>
          <w:rFonts w:ascii="Open Sans" w:hAnsi="Open Sans" w:cs="Open Sans"/>
          <w:sz w:val="20"/>
        </w:rPr>
      </w:pPr>
      <w:r w:rsidRPr="00DC3BF6">
        <w:rPr>
          <w:rFonts w:ascii="Open Sans" w:hAnsi="Open Sans" w:cs="Open Sans"/>
          <w:sz w:val="20"/>
        </w:rPr>
        <w:t>Bitte zurücksenden an:</w:t>
      </w:r>
      <w:r w:rsidRPr="00DC3BF6">
        <w:rPr>
          <w:rFonts w:ascii="Open Sans" w:hAnsi="Open Sans" w:cs="Open Sans"/>
          <w:sz w:val="20"/>
        </w:rPr>
        <w:tab/>
      </w:r>
      <w:hyperlink r:id="rId6" w:history="1">
        <w:r w:rsidRPr="00243FE3">
          <w:rPr>
            <w:rStyle w:val="Hyperlink"/>
            <w:rFonts w:ascii="Open Sans" w:hAnsi="Open Sans" w:cs="Open Sans"/>
            <w:sz w:val="20"/>
          </w:rPr>
          <w:t>LSfoV@lfb.brandenburg.de</w:t>
        </w:r>
      </w:hyperlink>
      <w:r>
        <w:rPr>
          <w:rFonts w:ascii="Open Sans" w:hAnsi="Open Sans" w:cs="Open Sans"/>
          <w:sz w:val="20"/>
        </w:rPr>
        <w:tab/>
      </w:r>
      <w:r>
        <w:rPr>
          <w:rFonts w:ascii="Open Sans" w:hAnsi="Open Sans" w:cs="Open Sans"/>
          <w:sz w:val="20"/>
        </w:rPr>
        <w:tab/>
      </w:r>
      <w:r>
        <w:rPr>
          <w:rFonts w:ascii="Open Sans" w:hAnsi="Open Sans" w:cs="Open Sans"/>
          <w:sz w:val="20"/>
        </w:rPr>
        <w:tab/>
      </w:r>
      <w:r w:rsidR="00E31A0F" w:rsidRPr="00DC3BF6">
        <w:rPr>
          <w:rFonts w:ascii="Open Sans" w:hAnsi="Open Sans" w:cs="Open Sans"/>
          <w:sz w:val="20"/>
        </w:rPr>
        <w:tab/>
      </w:r>
      <w:r w:rsidR="00E31A0F" w:rsidRPr="00DC3BF6">
        <w:rPr>
          <w:rFonts w:ascii="Open Sans" w:hAnsi="Open Sans" w:cs="Open Sans"/>
          <w:sz w:val="20"/>
        </w:rPr>
        <w:tab/>
      </w:r>
      <w:r w:rsidR="00E31A0F" w:rsidRPr="00DC3BF6">
        <w:rPr>
          <w:rFonts w:ascii="Open Sans" w:hAnsi="Open Sans" w:cs="Open Sans"/>
          <w:sz w:val="20"/>
        </w:rPr>
        <w:tab/>
      </w:r>
      <w:r w:rsidR="006A7BC2" w:rsidRPr="00DC3BF6">
        <w:rPr>
          <w:rFonts w:ascii="Open Sans" w:hAnsi="Open Sans" w:cs="Open Sans"/>
          <w:sz w:val="20"/>
        </w:rPr>
        <w:tab/>
      </w:r>
      <w:r w:rsidR="00E31A0F" w:rsidRPr="00DC3BF6">
        <w:rPr>
          <w:rFonts w:ascii="Open Sans" w:hAnsi="Open Sans" w:cs="Open Sans"/>
          <w:sz w:val="20"/>
        </w:rPr>
        <w:t>Ort/Datum</w:t>
      </w:r>
      <w:r w:rsidR="00E31A0F" w:rsidRPr="00DC3BF6">
        <w:rPr>
          <w:rFonts w:ascii="Open Sans" w:hAnsi="Open Sans" w:cs="Open Sans"/>
          <w:sz w:val="20"/>
        </w:rPr>
        <w:tab/>
      </w:r>
      <w:r w:rsidR="00E31A0F" w:rsidRPr="00DC3BF6">
        <w:rPr>
          <w:rFonts w:ascii="Open Sans" w:hAnsi="Open Sans" w:cs="Open Sans"/>
          <w:sz w:val="20"/>
        </w:rPr>
        <w:tab/>
      </w:r>
      <w:r w:rsidR="00E31A0F" w:rsidRPr="00DC3BF6">
        <w:rPr>
          <w:rFonts w:ascii="Open Sans" w:hAnsi="Open Sans" w:cs="Open Sans"/>
          <w:sz w:val="20"/>
        </w:rPr>
        <w:tab/>
      </w:r>
      <w:r w:rsidR="00E31A0F" w:rsidRPr="00DC3BF6">
        <w:rPr>
          <w:rFonts w:ascii="Open Sans" w:hAnsi="Open Sans" w:cs="Open Sans"/>
          <w:sz w:val="20"/>
        </w:rPr>
        <w:tab/>
        <w:t>Unterschrift</w:t>
      </w:r>
    </w:p>
    <w:sectPr w:rsidR="006D3D70" w:rsidRPr="00DC3BF6" w:rsidSect="00C21E0A">
      <w:headerReference w:type="default" r:id="rId7"/>
      <w:pgSz w:w="16840" w:h="11907" w:orient="landscape" w:code="9"/>
      <w:pgMar w:top="1134" w:right="567" w:bottom="851" w:left="73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98BF56" w14:textId="77777777" w:rsidR="00D34EC9" w:rsidRDefault="00D34EC9">
      <w:r>
        <w:separator/>
      </w:r>
    </w:p>
  </w:endnote>
  <w:endnote w:type="continuationSeparator" w:id="0">
    <w:p w14:paraId="3098BF57" w14:textId="77777777" w:rsidR="00D34EC9" w:rsidRDefault="00D34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panose1 w:val="00000000000000000000"/>
    <w:charset w:val="00"/>
    <w:family w:val="auto"/>
    <w:pitch w:val="variable"/>
    <w:sig w:usb0="E00002FF" w:usb1="4000201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98BF54" w14:textId="77777777" w:rsidR="00D34EC9" w:rsidRDefault="00D34EC9">
      <w:r>
        <w:separator/>
      </w:r>
    </w:p>
  </w:footnote>
  <w:footnote w:type="continuationSeparator" w:id="0">
    <w:p w14:paraId="3098BF55" w14:textId="77777777" w:rsidR="00D34EC9" w:rsidRDefault="00D34E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98BF59" w14:textId="7E909415" w:rsidR="00D34EC9" w:rsidRPr="00C21E0A" w:rsidRDefault="00D34EC9" w:rsidP="00C21E0A">
    <w:pPr>
      <w:pStyle w:val="Kopfzeile"/>
      <w:rPr>
        <w:rFonts w:ascii="Open Sans" w:hAnsi="Open Sans" w:cs="Open Sans"/>
        <w:b/>
        <w:szCs w:val="24"/>
      </w:rPr>
    </w:pPr>
    <w:r w:rsidRPr="00C21E0A">
      <w:rPr>
        <w:rFonts w:ascii="Open Sans" w:hAnsi="Open Sans" w:cs="Open Sans"/>
        <w:sz w:val="20"/>
      </w:rPr>
      <w:t>Stand: 10/2025</w:t>
    </w:r>
    <w:r>
      <w:rPr>
        <w:rFonts w:ascii="Open Sans" w:hAnsi="Open Sans" w:cs="Open Sans"/>
        <w:sz w:val="20"/>
      </w:rPr>
      <w:tab/>
    </w:r>
    <w:r>
      <w:rPr>
        <w:rFonts w:ascii="Open Sans" w:hAnsi="Open Sans" w:cs="Open Sans"/>
        <w:sz w:val="20"/>
      </w:rPr>
      <w:tab/>
    </w:r>
    <w:r>
      <w:rPr>
        <w:rFonts w:ascii="Open Sans" w:hAnsi="Open Sans" w:cs="Open Sans"/>
        <w:sz w:val="20"/>
      </w:rPr>
      <w:tab/>
    </w:r>
    <w:r>
      <w:rPr>
        <w:rFonts w:ascii="Open Sans" w:hAnsi="Open Sans" w:cs="Open Sans"/>
        <w:sz w:val="20"/>
      </w:rPr>
      <w:tab/>
    </w:r>
    <w:r>
      <w:rPr>
        <w:rFonts w:ascii="Arial" w:hAnsi="Arial" w:cs="Arial"/>
        <w:sz w:val="20"/>
      </w:rPr>
      <w:tab/>
    </w:r>
    <w:r>
      <w:rPr>
        <w:rFonts w:ascii="Arial" w:hAnsi="Arial" w:cs="Arial"/>
        <w:sz w:val="20"/>
      </w:rPr>
      <w:tab/>
    </w:r>
    <w:r>
      <w:rPr>
        <w:rFonts w:ascii="Arial" w:hAnsi="Arial" w:cs="Arial"/>
        <w:sz w:val="20"/>
      </w:rPr>
      <w:tab/>
    </w:r>
    <w:r>
      <w:rPr>
        <w:rFonts w:ascii="Arial" w:hAnsi="Arial" w:cs="Arial"/>
        <w:sz w:val="20"/>
      </w:rPr>
      <w:tab/>
    </w:r>
    <w:r>
      <w:rPr>
        <w:rFonts w:ascii="Arial" w:hAnsi="Arial" w:cs="Arial"/>
        <w:sz w:val="20"/>
      </w:rPr>
      <w:tab/>
    </w:r>
    <w:r w:rsidRPr="00C21E0A">
      <w:rPr>
        <w:rFonts w:ascii="Open Sans" w:hAnsi="Open Sans" w:cs="Open Sans"/>
        <w:b/>
        <w:szCs w:val="24"/>
      </w:rPr>
      <w:t>Formular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47A"/>
    <w:rsid w:val="00090FED"/>
    <w:rsid w:val="00097615"/>
    <w:rsid w:val="000F6591"/>
    <w:rsid w:val="00133D84"/>
    <w:rsid w:val="001B3ABA"/>
    <w:rsid w:val="001B4152"/>
    <w:rsid w:val="00220C54"/>
    <w:rsid w:val="002923EE"/>
    <w:rsid w:val="002B0C44"/>
    <w:rsid w:val="002E29E4"/>
    <w:rsid w:val="002F5907"/>
    <w:rsid w:val="00377B3C"/>
    <w:rsid w:val="003E03D8"/>
    <w:rsid w:val="003E0CCC"/>
    <w:rsid w:val="0043446F"/>
    <w:rsid w:val="004422DB"/>
    <w:rsid w:val="004A47E6"/>
    <w:rsid w:val="004A5447"/>
    <w:rsid w:val="004E30F2"/>
    <w:rsid w:val="00595F46"/>
    <w:rsid w:val="00667435"/>
    <w:rsid w:val="006900A5"/>
    <w:rsid w:val="00693209"/>
    <w:rsid w:val="006A7BC2"/>
    <w:rsid w:val="006D30B1"/>
    <w:rsid w:val="006D3D70"/>
    <w:rsid w:val="006D713A"/>
    <w:rsid w:val="006E083B"/>
    <w:rsid w:val="00731D63"/>
    <w:rsid w:val="007B7EF6"/>
    <w:rsid w:val="007F1571"/>
    <w:rsid w:val="008046C7"/>
    <w:rsid w:val="00805DB8"/>
    <w:rsid w:val="0087530D"/>
    <w:rsid w:val="008F1C4E"/>
    <w:rsid w:val="008F400C"/>
    <w:rsid w:val="00911F22"/>
    <w:rsid w:val="00917FDD"/>
    <w:rsid w:val="009326CC"/>
    <w:rsid w:val="0094147A"/>
    <w:rsid w:val="009751E4"/>
    <w:rsid w:val="009F66B5"/>
    <w:rsid w:val="00A61BCB"/>
    <w:rsid w:val="00AB13BB"/>
    <w:rsid w:val="00B07A0A"/>
    <w:rsid w:val="00BE37CA"/>
    <w:rsid w:val="00BF0D80"/>
    <w:rsid w:val="00BF1CB6"/>
    <w:rsid w:val="00BF78E6"/>
    <w:rsid w:val="00C21E0A"/>
    <w:rsid w:val="00C222CB"/>
    <w:rsid w:val="00CB0422"/>
    <w:rsid w:val="00CC65A0"/>
    <w:rsid w:val="00D34EC9"/>
    <w:rsid w:val="00D418B1"/>
    <w:rsid w:val="00D71E19"/>
    <w:rsid w:val="00DC3BF6"/>
    <w:rsid w:val="00DD5720"/>
    <w:rsid w:val="00DE4E59"/>
    <w:rsid w:val="00E31A0F"/>
    <w:rsid w:val="00E37BA3"/>
    <w:rsid w:val="00F44C56"/>
    <w:rsid w:val="00F72567"/>
    <w:rsid w:val="00F729A4"/>
    <w:rsid w:val="00F958AD"/>
    <w:rsid w:val="00FF2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98BE4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4E30F2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rsid w:val="00BF1CB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BF1CB6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805DB8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rsid w:val="00C222C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SfoV@lfb.brandenburg.de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f1 Antrag Zulassung Bestände zur Gewinnung ausgewähltes Vermehrungsgut.dotx</Template>
  <TotalTime>0</TotalTime>
  <Pages>1</Pages>
  <Words>549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Baum-art</vt:lpstr>
    </vt:vector>
  </TitlesOfParts>
  <Company>Landesforstanstalt Eberswalde</Company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Baum-art</dc:title>
  <dc:subject/>
  <dc:creator>SchneckD</dc:creator>
  <cp:keywords/>
  <cp:lastModifiedBy>SchneckD</cp:lastModifiedBy>
  <cp:revision>4</cp:revision>
  <cp:lastPrinted>2025-09-03T08:50:00Z</cp:lastPrinted>
  <dcterms:created xsi:type="dcterms:W3CDTF">2025-09-03T08:05:00Z</dcterms:created>
  <dcterms:modified xsi:type="dcterms:W3CDTF">2025-09-03T11:07:00Z</dcterms:modified>
</cp:coreProperties>
</file>